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ulukkoRuudukko"/>
        <w:tblpPr w:leftFromText="141" w:rightFromText="141" w:vertAnchor="page" w:horzAnchor="margin" w:tblpX="-709" w:tblpY="2573"/>
        <w:tblW w:w="545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0"/>
        <w:gridCol w:w="1490"/>
        <w:gridCol w:w="1918"/>
        <w:gridCol w:w="971"/>
        <w:gridCol w:w="451"/>
        <w:gridCol w:w="1484"/>
      </w:tblGrid>
      <w:tr w:rsidR="00970BE8" w:rsidRPr="006A1A74" w14:paraId="281EFD88" w14:textId="77777777" w:rsidTr="00800F58">
        <w:tc>
          <w:tcPr>
            <w:tcW w:w="5000" w:type="pct"/>
            <w:gridSpan w:val="6"/>
            <w:tcBorders>
              <w:bottom w:val="single" w:sz="4" w:space="0" w:color="auto"/>
            </w:tcBorders>
            <w:shd w:val="clear" w:color="auto" w:fill="0070C0"/>
            <w:vAlign w:val="bottom"/>
          </w:tcPr>
          <w:p w14:paraId="2AEED99C" w14:textId="5970EA06" w:rsidR="00970BE8" w:rsidRPr="006A1A74" w:rsidRDefault="00970BE8" w:rsidP="00800F58">
            <w:pPr>
              <w:pStyle w:val="Otsikko1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 xml:space="preserve">1-OHJAAJAN NIMI: </w:t>
            </w:r>
          </w:p>
        </w:tc>
      </w:tr>
      <w:tr w:rsidR="00800F58" w:rsidRPr="006A1A74" w14:paraId="3854B07F" w14:textId="77777777" w:rsidTr="00DD28A5">
        <w:tc>
          <w:tcPr>
            <w:tcW w:w="1793" w:type="pct"/>
            <w:tcBorders>
              <w:top w:val="single" w:sz="4" w:space="0" w:color="auto"/>
            </w:tcBorders>
            <w:vAlign w:val="bottom"/>
          </w:tcPr>
          <w:p w14:paraId="47F1054D" w14:textId="1050CF2E" w:rsidR="00800F58" w:rsidRPr="006A1A74" w:rsidRDefault="00800F58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Ammatti:</w:t>
            </w:r>
          </w:p>
        </w:tc>
        <w:tc>
          <w:tcPr>
            <w:tcW w:w="173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E19328" w14:textId="77777777" w:rsidR="00800F58" w:rsidRPr="006A1A74" w:rsidRDefault="00800F58" w:rsidP="00800F58">
            <w:pPr>
              <w:rPr>
                <w:sz w:val="22"/>
                <w:szCs w:val="22"/>
              </w:rPr>
            </w:pP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A88494" w14:textId="39FCE606" w:rsidR="00800F58" w:rsidRPr="006A1A74" w:rsidRDefault="00800F58" w:rsidP="00800F58">
            <w:pPr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Ikä:</w:t>
            </w:r>
          </w:p>
        </w:tc>
        <w:tc>
          <w:tcPr>
            <w:tcW w:w="98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652BF9" w14:textId="7ACBC69C" w:rsidR="00800F58" w:rsidRPr="006A1A74" w:rsidRDefault="00800F58" w:rsidP="00800F58">
            <w:pPr>
              <w:rPr>
                <w:sz w:val="22"/>
                <w:szCs w:val="22"/>
              </w:rPr>
            </w:pPr>
          </w:p>
        </w:tc>
      </w:tr>
      <w:tr w:rsidR="00800F58" w:rsidRPr="006A1A74" w14:paraId="6310D6F8" w14:textId="77777777" w:rsidTr="00DD28A5">
        <w:tc>
          <w:tcPr>
            <w:tcW w:w="1793" w:type="pct"/>
            <w:vAlign w:val="bottom"/>
          </w:tcPr>
          <w:p w14:paraId="2403C517" w14:textId="11202E65" w:rsidR="00970BE8" w:rsidRPr="006A1A74" w:rsidRDefault="004E19F9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Seura: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ACCBBD" w14:textId="34D455AE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800F58" w:rsidRPr="006A1A74" w14:paraId="351C5D6D" w14:textId="77777777" w:rsidTr="00DD28A5">
        <w:tc>
          <w:tcPr>
            <w:tcW w:w="1793" w:type="pct"/>
            <w:vAlign w:val="bottom"/>
          </w:tcPr>
          <w:p w14:paraId="67BE8F17" w14:textId="4A1EB159" w:rsidR="00970BE8" w:rsidRPr="006A1A74" w:rsidRDefault="00970BE8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Kotipaikka:</w:t>
            </w:r>
          </w:p>
        </w:tc>
        <w:tc>
          <w:tcPr>
            <w:tcW w:w="3207" w:type="pct"/>
            <w:gridSpan w:val="5"/>
            <w:tcBorders>
              <w:bottom w:val="single" w:sz="4" w:space="0" w:color="auto"/>
            </w:tcBorders>
            <w:vAlign w:val="bottom"/>
          </w:tcPr>
          <w:p w14:paraId="14845E25" w14:textId="2E24C94E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800F58" w:rsidRPr="006A1A74" w14:paraId="767477E9" w14:textId="77777777" w:rsidTr="00DD28A5">
        <w:tc>
          <w:tcPr>
            <w:tcW w:w="1793" w:type="pct"/>
            <w:vAlign w:val="bottom"/>
          </w:tcPr>
          <w:p w14:paraId="1C38E9FA" w14:textId="0AD3818E" w:rsidR="00970BE8" w:rsidRPr="006A1A74" w:rsidRDefault="00970BE8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Harrastukset yms.</w:t>
            </w:r>
          </w:p>
        </w:tc>
        <w:tc>
          <w:tcPr>
            <w:tcW w:w="3207" w:type="pct"/>
            <w:gridSpan w:val="5"/>
            <w:tcBorders>
              <w:bottom w:val="single" w:sz="4" w:space="0" w:color="auto"/>
            </w:tcBorders>
            <w:vAlign w:val="bottom"/>
          </w:tcPr>
          <w:p w14:paraId="4E74EB52" w14:textId="6DD444D6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970BE8" w:rsidRPr="006A1A74" w14:paraId="776C603D" w14:textId="77777777" w:rsidTr="00DD28A5">
        <w:tc>
          <w:tcPr>
            <w:tcW w:w="1793" w:type="pct"/>
            <w:vAlign w:val="bottom"/>
          </w:tcPr>
          <w:p w14:paraId="722A0A9B" w14:textId="17BB630C" w:rsidR="00970BE8" w:rsidRPr="006A1A74" w:rsidRDefault="00970BE8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kerrottavaa:</w:t>
            </w:r>
          </w:p>
        </w:tc>
        <w:tc>
          <w:tcPr>
            <w:tcW w:w="3207" w:type="pct"/>
            <w:gridSpan w:val="5"/>
            <w:tcBorders>
              <w:bottom w:val="single" w:sz="4" w:space="0" w:color="auto"/>
            </w:tcBorders>
            <w:vAlign w:val="bottom"/>
          </w:tcPr>
          <w:p w14:paraId="51E5C967" w14:textId="37D1193C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970BE8" w:rsidRPr="006A1A74" w14:paraId="3AF980BE" w14:textId="77777777" w:rsidTr="00DD28A5">
        <w:tc>
          <w:tcPr>
            <w:tcW w:w="1793" w:type="pct"/>
            <w:vAlign w:val="bottom"/>
          </w:tcPr>
          <w:p w14:paraId="13288AC7" w14:textId="77777777" w:rsidR="00970BE8" w:rsidRPr="006A1A74" w:rsidRDefault="00970BE8" w:rsidP="00800F58">
            <w:pPr>
              <w:pStyle w:val="Vakiosisennys"/>
              <w:ind w:left="0"/>
              <w:rPr>
                <w:sz w:val="22"/>
                <w:szCs w:val="22"/>
              </w:rPr>
            </w:pPr>
          </w:p>
        </w:tc>
        <w:tc>
          <w:tcPr>
            <w:tcW w:w="3207" w:type="pct"/>
            <w:gridSpan w:val="5"/>
            <w:tcBorders>
              <w:bottom w:val="single" w:sz="4" w:space="0" w:color="auto"/>
            </w:tcBorders>
            <w:vAlign w:val="bottom"/>
          </w:tcPr>
          <w:p w14:paraId="1560BB2E" w14:textId="6C3A8EBA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970BE8" w:rsidRPr="006A1A74" w14:paraId="5F99EA62" w14:textId="77777777" w:rsidTr="00800F58">
        <w:tc>
          <w:tcPr>
            <w:tcW w:w="5000" w:type="pct"/>
            <w:gridSpan w:val="6"/>
            <w:shd w:val="clear" w:color="auto" w:fill="0070C0"/>
            <w:vAlign w:val="bottom"/>
          </w:tcPr>
          <w:p w14:paraId="4C1869A6" w14:textId="43C116C9" w:rsidR="00970BE8" w:rsidRPr="006A1A74" w:rsidRDefault="004E19F9" w:rsidP="00800F58">
            <w:pPr>
              <w:pStyle w:val="Otsikko1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2-OHJAAJAN NIMI:</w:t>
            </w:r>
          </w:p>
        </w:tc>
      </w:tr>
      <w:tr w:rsidR="004E19F9" w:rsidRPr="006A1A74" w14:paraId="68CEC702" w14:textId="77777777" w:rsidTr="00DD28A5">
        <w:tc>
          <w:tcPr>
            <w:tcW w:w="1793" w:type="pct"/>
            <w:vAlign w:val="bottom"/>
          </w:tcPr>
          <w:p w14:paraId="2EC1982E" w14:textId="6AD00D02" w:rsidR="004E19F9" w:rsidRPr="006A1A74" w:rsidRDefault="004E19F9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Ammatti: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8F1B91" w14:textId="77777777" w:rsidR="004E19F9" w:rsidRPr="006A1A74" w:rsidRDefault="004E19F9" w:rsidP="00800F58">
            <w:pPr>
              <w:rPr>
                <w:sz w:val="22"/>
                <w:szCs w:val="22"/>
              </w:rPr>
            </w:pPr>
          </w:p>
        </w:tc>
        <w:tc>
          <w:tcPr>
            <w:tcW w:w="9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21877C" w14:textId="77777777" w:rsidR="004E19F9" w:rsidRPr="006A1A74" w:rsidRDefault="004E19F9" w:rsidP="00800F58">
            <w:pPr>
              <w:rPr>
                <w:sz w:val="22"/>
                <w:szCs w:val="22"/>
              </w:rPr>
            </w:pPr>
          </w:p>
        </w:tc>
        <w:tc>
          <w:tcPr>
            <w:tcW w:w="72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5752A0" w14:textId="017050AC" w:rsidR="004E19F9" w:rsidRPr="006A1A74" w:rsidRDefault="004E19F9" w:rsidP="00800F58">
            <w:pPr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Ikä:</w:t>
            </w:r>
          </w:p>
        </w:tc>
        <w:tc>
          <w:tcPr>
            <w:tcW w:w="75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F7E9BD" w14:textId="29C3152C" w:rsidR="004E19F9" w:rsidRPr="006A1A74" w:rsidRDefault="004E19F9" w:rsidP="00800F58">
            <w:pPr>
              <w:rPr>
                <w:sz w:val="22"/>
                <w:szCs w:val="22"/>
              </w:rPr>
            </w:pPr>
          </w:p>
        </w:tc>
      </w:tr>
      <w:tr w:rsidR="006A1A74" w:rsidRPr="006A1A74" w14:paraId="54A776B6" w14:textId="77777777" w:rsidTr="00DD28A5">
        <w:tc>
          <w:tcPr>
            <w:tcW w:w="1793" w:type="pct"/>
            <w:vAlign w:val="bottom"/>
          </w:tcPr>
          <w:p w14:paraId="5FB57F47" w14:textId="674AAF91" w:rsidR="00970BE8" w:rsidRPr="006A1A74" w:rsidRDefault="004E19F9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Seura: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E0A1AE" w14:textId="1D90FED9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800F58" w:rsidRPr="006A1A74" w14:paraId="7A64681E" w14:textId="77777777" w:rsidTr="00DD28A5">
        <w:tc>
          <w:tcPr>
            <w:tcW w:w="1793" w:type="pct"/>
            <w:vAlign w:val="bottom"/>
          </w:tcPr>
          <w:p w14:paraId="3782108A" w14:textId="43289C31" w:rsidR="00970BE8" w:rsidRPr="006A1A74" w:rsidRDefault="004E19F9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Kotipaikka: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C1519B" w14:textId="77777777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800F58" w:rsidRPr="006A1A74" w14:paraId="2BCACDB2" w14:textId="77777777" w:rsidTr="00DD28A5">
        <w:tc>
          <w:tcPr>
            <w:tcW w:w="1793" w:type="pct"/>
            <w:vAlign w:val="bottom"/>
          </w:tcPr>
          <w:p w14:paraId="78FB4BAB" w14:textId="3AD8D7FC" w:rsidR="00970BE8" w:rsidRPr="006A1A74" w:rsidRDefault="004E19F9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Harrastukset yms.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2DA3A" w14:textId="1F04C40B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4E19F9" w:rsidRPr="006A1A74" w14:paraId="450CD06C" w14:textId="77777777" w:rsidTr="00DD28A5">
        <w:tc>
          <w:tcPr>
            <w:tcW w:w="1793" w:type="pct"/>
            <w:vAlign w:val="bottom"/>
          </w:tcPr>
          <w:p w14:paraId="04CCAE4E" w14:textId="4FEAF2C7" w:rsidR="004E19F9" w:rsidRPr="006A1A74" w:rsidRDefault="004E19F9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kerrottavaa: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479ADC" w14:textId="6F688DC3" w:rsidR="004E19F9" w:rsidRPr="006A1A74" w:rsidRDefault="004E19F9" w:rsidP="00800F58">
            <w:pPr>
              <w:rPr>
                <w:sz w:val="22"/>
                <w:szCs w:val="22"/>
              </w:rPr>
            </w:pPr>
          </w:p>
        </w:tc>
      </w:tr>
      <w:tr w:rsidR="004E19F9" w:rsidRPr="006A1A74" w14:paraId="7C414A64" w14:textId="77777777" w:rsidTr="00DD28A5">
        <w:tc>
          <w:tcPr>
            <w:tcW w:w="1793" w:type="pct"/>
            <w:vAlign w:val="bottom"/>
          </w:tcPr>
          <w:p w14:paraId="54F31324" w14:textId="77777777" w:rsidR="004E19F9" w:rsidRPr="006A1A74" w:rsidRDefault="004E19F9" w:rsidP="00800F58">
            <w:pPr>
              <w:pStyle w:val="Vakiosisennys"/>
              <w:ind w:left="0"/>
              <w:rPr>
                <w:sz w:val="22"/>
                <w:szCs w:val="22"/>
              </w:rPr>
            </w:pP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322EFD" w14:textId="2BBC58F2" w:rsidR="004E19F9" w:rsidRPr="006A1A74" w:rsidRDefault="004E19F9" w:rsidP="00800F58">
            <w:pPr>
              <w:rPr>
                <w:sz w:val="22"/>
                <w:szCs w:val="22"/>
              </w:rPr>
            </w:pPr>
          </w:p>
        </w:tc>
      </w:tr>
      <w:tr w:rsidR="00800F58" w:rsidRPr="006A1A74" w14:paraId="178A2193" w14:textId="77777777" w:rsidTr="00DD28A5">
        <w:tc>
          <w:tcPr>
            <w:tcW w:w="1793" w:type="pct"/>
            <w:vAlign w:val="bottom"/>
          </w:tcPr>
          <w:p w14:paraId="1E41EB5A" w14:textId="057BDF99" w:rsidR="00970BE8" w:rsidRPr="006A1A74" w:rsidRDefault="00800F58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 xml:space="preserve">Tähänastiset </w:t>
            </w:r>
            <w:r w:rsidR="00085E85" w:rsidRPr="006A1A74">
              <w:rPr>
                <w:sz w:val="22"/>
                <w:szCs w:val="22"/>
              </w:rPr>
              <w:t>saavutukset: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EE8C52" w14:textId="168D08DC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800F58" w:rsidRPr="006A1A74" w14:paraId="2F51ED99" w14:textId="77777777" w:rsidTr="00DD28A5">
        <w:tc>
          <w:tcPr>
            <w:tcW w:w="1793" w:type="pct"/>
            <w:vAlign w:val="bottom"/>
          </w:tcPr>
          <w:p w14:paraId="2936BA94" w14:textId="34EFCFB5" w:rsidR="00970BE8" w:rsidRPr="006A1A74" w:rsidRDefault="00970BE8" w:rsidP="00800F58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A07FC1" w14:textId="11928987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6A1A74" w:rsidRPr="006A1A74" w14:paraId="7E5CD502" w14:textId="77777777" w:rsidTr="00DD28A5">
        <w:tc>
          <w:tcPr>
            <w:tcW w:w="1793" w:type="pct"/>
            <w:vAlign w:val="bottom"/>
          </w:tcPr>
          <w:p w14:paraId="7514E24B" w14:textId="79DDE186" w:rsidR="00970BE8" w:rsidRPr="006A1A74" w:rsidRDefault="00970BE8" w:rsidP="00085E85">
            <w:pPr>
              <w:pStyle w:val="Vakiosisennys"/>
              <w:ind w:left="0"/>
              <w:rPr>
                <w:sz w:val="22"/>
                <w:szCs w:val="22"/>
              </w:rPr>
            </w:pP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3A3DAC" w14:textId="1EDB9BC0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6A1A74" w:rsidRPr="006A1A74" w14:paraId="227695F6" w14:textId="77777777" w:rsidTr="00DD28A5">
        <w:tc>
          <w:tcPr>
            <w:tcW w:w="1793" w:type="pct"/>
            <w:vAlign w:val="bottom"/>
          </w:tcPr>
          <w:p w14:paraId="5333A520" w14:textId="23270175" w:rsidR="006A1A74" w:rsidRPr="006A1A74" w:rsidRDefault="006A1A74" w:rsidP="00085E85">
            <w:pPr>
              <w:pStyle w:val="Vakiosisennys"/>
              <w:ind w:left="0"/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Yhteistyökumppanit: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52B1A9" w14:textId="1D424F36" w:rsidR="006A1A74" w:rsidRPr="006A1A74" w:rsidRDefault="006A1A74" w:rsidP="00800F58">
            <w:pPr>
              <w:rPr>
                <w:sz w:val="22"/>
                <w:szCs w:val="22"/>
              </w:rPr>
            </w:pPr>
          </w:p>
        </w:tc>
      </w:tr>
      <w:tr w:rsidR="006A1A74" w:rsidRPr="006A1A74" w14:paraId="4204B94E" w14:textId="77777777" w:rsidTr="00DD28A5">
        <w:tc>
          <w:tcPr>
            <w:tcW w:w="1793" w:type="pct"/>
            <w:vAlign w:val="bottom"/>
          </w:tcPr>
          <w:p w14:paraId="5402D3AF" w14:textId="77777777" w:rsidR="006A1A74" w:rsidRPr="006A1A74" w:rsidRDefault="006A1A74" w:rsidP="00085E85">
            <w:pPr>
              <w:pStyle w:val="Vakiosisennys"/>
              <w:ind w:left="0"/>
              <w:rPr>
                <w:sz w:val="22"/>
                <w:szCs w:val="22"/>
              </w:rPr>
            </w:pP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7FD46B" w14:textId="77777777" w:rsidR="006A1A74" w:rsidRPr="006A1A74" w:rsidRDefault="006A1A74" w:rsidP="00800F58">
            <w:pPr>
              <w:rPr>
                <w:sz w:val="22"/>
                <w:szCs w:val="22"/>
              </w:rPr>
            </w:pPr>
          </w:p>
        </w:tc>
      </w:tr>
      <w:tr w:rsidR="006A1A74" w:rsidRPr="006A1A74" w14:paraId="38FA91F0" w14:textId="77777777" w:rsidTr="00DD28A5">
        <w:tc>
          <w:tcPr>
            <w:tcW w:w="1793" w:type="pct"/>
            <w:vAlign w:val="bottom"/>
          </w:tcPr>
          <w:p w14:paraId="55E01247" w14:textId="77777777" w:rsidR="006A1A74" w:rsidRPr="006A1A74" w:rsidRDefault="006A1A74" w:rsidP="00085E85">
            <w:pPr>
              <w:pStyle w:val="Vakiosisennys"/>
              <w:ind w:left="0"/>
              <w:rPr>
                <w:sz w:val="22"/>
                <w:szCs w:val="22"/>
              </w:rPr>
            </w:pP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2A11D3" w14:textId="77777777" w:rsidR="006A1A74" w:rsidRPr="006A1A74" w:rsidRDefault="006A1A74" w:rsidP="00800F58">
            <w:pPr>
              <w:rPr>
                <w:sz w:val="22"/>
                <w:szCs w:val="22"/>
              </w:rPr>
            </w:pPr>
          </w:p>
        </w:tc>
      </w:tr>
      <w:tr w:rsidR="00800F58" w:rsidRPr="006A1A74" w14:paraId="2135A199" w14:textId="77777777" w:rsidTr="00DD28A5">
        <w:tc>
          <w:tcPr>
            <w:tcW w:w="1793" w:type="pct"/>
            <w:vAlign w:val="bottom"/>
          </w:tcPr>
          <w:p w14:paraId="4A64B2A6" w14:textId="050619F1" w:rsidR="00970BE8" w:rsidRPr="006A1A74" w:rsidRDefault="006A1A74" w:rsidP="00800F58">
            <w:pPr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Auton merkki ja malli: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266D23" w14:textId="77777777" w:rsidR="00970BE8" w:rsidRPr="006A1A74" w:rsidRDefault="00970BE8" w:rsidP="00800F58">
            <w:pPr>
              <w:rPr>
                <w:sz w:val="22"/>
                <w:szCs w:val="22"/>
              </w:rPr>
            </w:pPr>
          </w:p>
        </w:tc>
      </w:tr>
      <w:tr w:rsidR="00D93A05" w:rsidRPr="006A1A74" w14:paraId="307BE830" w14:textId="77777777" w:rsidTr="00DD28A5">
        <w:tc>
          <w:tcPr>
            <w:tcW w:w="1793" w:type="pct"/>
            <w:vAlign w:val="bottom"/>
          </w:tcPr>
          <w:p w14:paraId="218521CE" w14:textId="227185B7" w:rsidR="00D93A05" w:rsidRPr="006A1A74" w:rsidRDefault="00D93A05" w:rsidP="00800F58">
            <w:pPr>
              <w:rPr>
                <w:sz w:val="22"/>
                <w:szCs w:val="22"/>
              </w:rPr>
            </w:pPr>
            <w:r w:rsidRPr="006A1A74">
              <w:rPr>
                <w:sz w:val="22"/>
                <w:szCs w:val="22"/>
              </w:rPr>
              <w:t>Teho:</w:t>
            </w:r>
          </w:p>
        </w:tc>
        <w:tc>
          <w:tcPr>
            <w:tcW w:w="7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A0D383A" w14:textId="77777777" w:rsidR="00D93A05" w:rsidRPr="006A1A74" w:rsidRDefault="00D93A05" w:rsidP="00800F58">
            <w:pPr>
              <w:rPr>
                <w:sz w:val="22"/>
                <w:szCs w:val="22"/>
              </w:rPr>
            </w:pPr>
          </w:p>
        </w:tc>
        <w:tc>
          <w:tcPr>
            <w:tcW w:w="97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32D007" w14:textId="1D5F73B8" w:rsidR="00D93A05" w:rsidRPr="006A1A74" w:rsidRDefault="00D93A05" w:rsidP="00800F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Virittäjä/rakentaja:</w:t>
            </w:r>
          </w:p>
        </w:tc>
        <w:tc>
          <w:tcPr>
            <w:tcW w:w="147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6EB0A9" w14:textId="73414551" w:rsidR="00D93A05" w:rsidRPr="006A1A74" w:rsidRDefault="00D93A05" w:rsidP="00800F58">
            <w:pPr>
              <w:rPr>
                <w:sz w:val="22"/>
                <w:szCs w:val="22"/>
              </w:rPr>
            </w:pPr>
          </w:p>
        </w:tc>
      </w:tr>
      <w:tr w:rsidR="00DD28A5" w:rsidRPr="006A1A74" w14:paraId="13EB4EF6" w14:textId="77777777" w:rsidTr="00DD28A5">
        <w:tc>
          <w:tcPr>
            <w:tcW w:w="1793" w:type="pct"/>
            <w:vAlign w:val="bottom"/>
          </w:tcPr>
          <w:p w14:paraId="5ADB418F" w14:textId="6ACDE493" w:rsidR="00DD28A5" w:rsidRPr="006A1A74" w:rsidRDefault="00DD28A5" w:rsidP="00800F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Tavoite tässä kilpailussa: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1C8370" w14:textId="77777777" w:rsidR="00DD28A5" w:rsidRPr="006A1A74" w:rsidRDefault="00DD28A5" w:rsidP="00800F58">
            <w:pPr>
              <w:rPr>
                <w:sz w:val="22"/>
                <w:szCs w:val="22"/>
              </w:rPr>
            </w:pPr>
          </w:p>
        </w:tc>
      </w:tr>
      <w:tr w:rsidR="00DD28A5" w:rsidRPr="006A1A74" w14:paraId="458C5DB9" w14:textId="77777777" w:rsidTr="00DD28A5">
        <w:tc>
          <w:tcPr>
            <w:tcW w:w="1793" w:type="pct"/>
            <w:vAlign w:val="bottom"/>
          </w:tcPr>
          <w:p w14:paraId="5301A64B" w14:textId="77777777" w:rsidR="00DD28A5" w:rsidRDefault="00DD28A5" w:rsidP="00800F58">
            <w:pPr>
              <w:rPr>
                <w:sz w:val="22"/>
                <w:szCs w:val="22"/>
              </w:rPr>
            </w:pP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556EE8" w14:textId="77777777" w:rsidR="00DD28A5" w:rsidRPr="006A1A74" w:rsidRDefault="00DD28A5" w:rsidP="00800F58">
            <w:pPr>
              <w:rPr>
                <w:sz w:val="22"/>
                <w:szCs w:val="22"/>
              </w:rPr>
            </w:pPr>
          </w:p>
        </w:tc>
      </w:tr>
      <w:tr w:rsidR="00DD28A5" w:rsidRPr="006A1A74" w14:paraId="0C101E8C" w14:textId="77777777" w:rsidTr="00DD28A5">
        <w:tc>
          <w:tcPr>
            <w:tcW w:w="1793" w:type="pct"/>
            <w:vAlign w:val="bottom"/>
          </w:tcPr>
          <w:p w14:paraId="332497DA" w14:textId="79E12EE7" w:rsidR="00DD28A5" w:rsidRDefault="00DD28A5" w:rsidP="00800F5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Vapaa sana/terveiset:</w:t>
            </w: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E24224" w14:textId="77777777" w:rsidR="00DD28A5" w:rsidRPr="006A1A74" w:rsidRDefault="00DD28A5" w:rsidP="00800F58">
            <w:pPr>
              <w:rPr>
                <w:sz w:val="22"/>
                <w:szCs w:val="22"/>
              </w:rPr>
            </w:pPr>
          </w:p>
        </w:tc>
      </w:tr>
      <w:tr w:rsidR="00DD28A5" w:rsidRPr="006A1A74" w14:paraId="404B3B7F" w14:textId="77777777" w:rsidTr="00DD28A5">
        <w:tc>
          <w:tcPr>
            <w:tcW w:w="1793" w:type="pct"/>
            <w:vAlign w:val="bottom"/>
          </w:tcPr>
          <w:p w14:paraId="23B8A8D1" w14:textId="77777777" w:rsidR="00DD28A5" w:rsidRDefault="00DD28A5" w:rsidP="00800F58">
            <w:pPr>
              <w:rPr>
                <w:sz w:val="22"/>
                <w:szCs w:val="22"/>
              </w:rPr>
            </w:pPr>
          </w:p>
        </w:tc>
        <w:tc>
          <w:tcPr>
            <w:tcW w:w="3207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3131AA" w14:textId="77777777" w:rsidR="00DD28A5" w:rsidRPr="006A1A74" w:rsidRDefault="00DD28A5" w:rsidP="00800F58">
            <w:pPr>
              <w:rPr>
                <w:sz w:val="22"/>
                <w:szCs w:val="22"/>
              </w:rPr>
            </w:pPr>
          </w:p>
        </w:tc>
      </w:tr>
    </w:tbl>
    <w:p w14:paraId="47EE38BA" w14:textId="5BCEC1F1" w:rsidR="006A1A74" w:rsidRDefault="001865B7" w:rsidP="00970BE8">
      <w:pPr>
        <w:rPr>
          <w:b/>
          <w:bCs/>
          <w:sz w:val="22"/>
          <w:szCs w:val="22"/>
        </w:rPr>
      </w:pPr>
      <w:r w:rsidRPr="006A1A7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40D3B3" wp14:editId="4B9D9D7F">
                <wp:simplePos x="0" y="0"/>
                <wp:positionH relativeFrom="column">
                  <wp:posOffset>4376738</wp:posOffset>
                </wp:positionH>
                <wp:positionV relativeFrom="paragraph">
                  <wp:posOffset>-522287</wp:posOffset>
                </wp:positionV>
                <wp:extent cx="1409700" cy="1099820"/>
                <wp:effectExtent l="0" t="0" r="19050" b="24130"/>
                <wp:wrapNone/>
                <wp:docPr id="2079002071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1099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52E3EA" w14:textId="2FD146FF" w:rsidR="00970BE8" w:rsidRDefault="00970BE8">
                            <w:r>
                              <w:t>kilpailunumero:</w:t>
                            </w:r>
                            <w:r>
                              <w:br/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0D3B3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344.65pt;margin-top:-41.1pt;width:111pt;height:8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" fillcolor="white [3201]" strokeweight=".5pt">
                <v:textbox>
                  <w:txbxContent>
                    <w:p w14:paraId="3852E3EA" w14:textId="2FD146FF" w:rsidR="00970BE8" w:rsidRDefault="00970BE8">
                      <w:r>
                        <w:t>kilpailunumero:</w:t>
                      </w:r>
                      <w:r>
                        <w:br/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0C7779B0" w14:textId="1778331B" w:rsidR="000172E5" w:rsidRPr="006A1A74" w:rsidRDefault="00DD28A5" w:rsidP="00970BE8">
      <w:pPr>
        <w:rPr>
          <w:b/>
          <w:bCs/>
          <w:sz w:val="22"/>
          <w:szCs w:val="22"/>
        </w:rPr>
      </w:pPr>
      <w:r w:rsidRPr="006A1A74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0561E1C" wp14:editId="2C21604D">
                <wp:simplePos x="0" y="0"/>
                <wp:positionH relativeFrom="margin">
                  <wp:posOffset>197485</wp:posOffset>
                </wp:positionH>
                <wp:positionV relativeFrom="paragraph">
                  <wp:posOffset>8086725</wp:posOffset>
                </wp:positionV>
                <wp:extent cx="5528945" cy="685800"/>
                <wp:effectExtent l="19050" t="38100" r="33655" b="57150"/>
                <wp:wrapNone/>
                <wp:docPr id="112281166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45" cy="685800"/>
                        </a:xfrm>
                        <a:custGeom>
                          <a:avLst/>
                          <a:gdLst>
                            <a:gd name="connsiteX0" fmla="*/ 0 w 5529263"/>
                            <a:gd name="connsiteY0" fmla="*/ 0 h 685800"/>
                            <a:gd name="connsiteX1" fmla="*/ 663512 w 5529263"/>
                            <a:gd name="connsiteY1" fmla="*/ 0 h 685800"/>
                            <a:gd name="connsiteX2" fmla="*/ 1105853 w 5529263"/>
                            <a:gd name="connsiteY2" fmla="*/ 0 h 685800"/>
                            <a:gd name="connsiteX3" fmla="*/ 1603486 w 5529263"/>
                            <a:gd name="connsiteY3" fmla="*/ 0 h 685800"/>
                            <a:gd name="connsiteX4" fmla="*/ 2156413 w 5529263"/>
                            <a:gd name="connsiteY4" fmla="*/ 0 h 685800"/>
                            <a:gd name="connsiteX5" fmla="*/ 2819924 w 5529263"/>
                            <a:gd name="connsiteY5" fmla="*/ 0 h 685800"/>
                            <a:gd name="connsiteX6" fmla="*/ 3372850 w 5529263"/>
                            <a:gd name="connsiteY6" fmla="*/ 0 h 685800"/>
                            <a:gd name="connsiteX7" fmla="*/ 3925777 w 5529263"/>
                            <a:gd name="connsiteY7" fmla="*/ 0 h 685800"/>
                            <a:gd name="connsiteX8" fmla="*/ 4533996 w 5529263"/>
                            <a:gd name="connsiteY8" fmla="*/ 0 h 685800"/>
                            <a:gd name="connsiteX9" fmla="*/ 4921044 w 5529263"/>
                            <a:gd name="connsiteY9" fmla="*/ 0 h 685800"/>
                            <a:gd name="connsiteX10" fmla="*/ 5529263 w 5529263"/>
                            <a:gd name="connsiteY10" fmla="*/ 0 h 685800"/>
                            <a:gd name="connsiteX11" fmla="*/ 5529263 w 5529263"/>
                            <a:gd name="connsiteY11" fmla="*/ 322326 h 685800"/>
                            <a:gd name="connsiteX12" fmla="*/ 5529263 w 5529263"/>
                            <a:gd name="connsiteY12" fmla="*/ 685800 h 685800"/>
                            <a:gd name="connsiteX13" fmla="*/ 4976337 w 5529263"/>
                            <a:gd name="connsiteY13" fmla="*/ 685800 h 685800"/>
                            <a:gd name="connsiteX14" fmla="*/ 4368118 w 5529263"/>
                            <a:gd name="connsiteY14" fmla="*/ 685800 h 685800"/>
                            <a:gd name="connsiteX15" fmla="*/ 3759899 w 5529263"/>
                            <a:gd name="connsiteY15" fmla="*/ 685800 h 685800"/>
                            <a:gd name="connsiteX16" fmla="*/ 3317558 w 5529263"/>
                            <a:gd name="connsiteY16" fmla="*/ 685800 h 685800"/>
                            <a:gd name="connsiteX17" fmla="*/ 2819924 w 5529263"/>
                            <a:gd name="connsiteY17" fmla="*/ 685800 h 685800"/>
                            <a:gd name="connsiteX18" fmla="*/ 2156413 w 5529263"/>
                            <a:gd name="connsiteY18" fmla="*/ 685800 h 685800"/>
                            <a:gd name="connsiteX19" fmla="*/ 1769364 w 5529263"/>
                            <a:gd name="connsiteY19" fmla="*/ 685800 h 685800"/>
                            <a:gd name="connsiteX20" fmla="*/ 1161145 w 5529263"/>
                            <a:gd name="connsiteY20" fmla="*/ 685800 h 685800"/>
                            <a:gd name="connsiteX21" fmla="*/ 552926 w 5529263"/>
                            <a:gd name="connsiteY21" fmla="*/ 685800 h 685800"/>
                            <a:gd name="connsiteX22" fmla="*/ 0 w 5529263"/>
                            <a:gd name="connsiteY22" fmla="*/ 685800 h 685800"/>
                            <a:gd name="connsiteX23" fmla="*/ 0 w 5529263"/>
                            <a:gd name="connsiteY23" fmla="*/ 363474 h 685800"/>
                            <a:gd name="connsiteX24" fmla="*/ 0 w 5529263"/>
                            <a:gd name="connsiteY24" fmla="*/ 0 h 68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529263" h="685800" fill="none" extrusionOk="0">
                              <a:moveTo>
                                <a:pt x="0" y="0"/>
                              </a:moveTo>
                              <a:cubicBezTo>
                                <a:pt x="260506" y="-6675"/>
                                <a:pt x="384739" y="36380"/>
                                <a:pt x="663512" y="0"/>
                              </a:cubicBezTo>
                              <a:cubicBezTo>
                                <a:pt x="942285" y="-36380"/>
                                <a:pt x="969671" y="47374"/>
                                <a:pt x="1105853" y="0"/>
                              </a:cubicBezTo>
                              <a:cubicBezTo>
                                <a:pt x="1242035" y="-47374"/>
                                <a:pt x="1503807" y="36554"/>
                                <a:pt x="1603486" y="0"/>
                              </a:cubicBezTo>
                              <a:cubicBezTo>
                                <a:pt x="1703165" y="-36554"/>
                                <a:pt x="1923659" y="50285"/>
                                <a:pt x="2156413" y="0"/>
                              </a:cubicBezTo>
                              <a:cubicBezTo>
                                <a:pt x="2389167" y="-50285"/>
                                <a:pt x="2539097" y="46332"/>
                                <a:pt x="2819924" y="0"/>
                              </a:cubicBezTo>
                              <a:cubicBezTo>
                                <a:pt x="3100751" y="-46332"/>
                                <a:pt x="3147764" y="1542"/>
                                <a:pt x="3372850" y="0"/>
                              </a:cubicBezTo>
                              <a:cubicBezTo>
                                <a:pt x="3597936" y="-1542"/>
                                <a:pt x="3773548" y="52492"/>
                                <a:pt x="3925777" y="0"/>
                              </a:cubicBezTo>
                              <a:cubicBezTo>
                                <a:pt x="4078006" y="-52492"/>
                                <a:pt x="4307101" y="56794"/>
                                <a:pt x="4533996" y="0"/>
                              </a:cubicBezTo>
                              <a:cubicBezTo>
                                <a:pt x="4760891" y="-56794"/>
                                <a:pt x="4799436" y="15635"/>
                                <a:pt x="4921044" y="0"/>
                              </a:cubicBezTo>
                              <a:cubicBezTo>
                                <a:pt x="5042652" y="-15635"/>
                                <a:pt x="5283988" y="47474"/>
                                <a:pt x="5529263" y="0"/>
                              </a:cubicBezTo>
                              <a:cubicBezTo>
                                <a:pt x="5554001" y="85205"/>
                                <a:pt x="5491769" y="182305"/>
                                <a:pt x="5529263" y="322326"/>
                              </a:cubicBezTo>
                              <a:cubicBezTo>
                                <a:pt x="5566757" y="462347"/>
                                <a:pt x="5521524" y="604291"/>
                                <a:pt x="5529263" y="685800"/>
                              </a:cubicBezTo>
                              <a:cubicBezTo>
                                <a:pt x="5385183" y="688180"/>
                                <a:pt x="5169971" y="638103"/>
                                <a:pt x="4976337" y="685800"/>
                              </a:cubicBezTo>
                              <a:cubicBezTo>
                                <a:pt x="4782703" y="733497"/>
                                <a:pt x="4668528" y="613743"/>
                                <a:pt x="4368118" y="685800"/>
                              </a:cubicBezTo>
                              <a:cubicBezTo>
                                <a:pt x="4067708" y="757857"/>
                                <a:pt x="3999902" y="677494"/>
                                <a:pt x="3759899" y="685800"/>
                              </a:cubicBezTo>
                              <a:cubicBezTo>
                                <a:pt x="3519896" y="694106"/>
                                <a:pt x="3441098" y="641642"/>
                                <a:pt x="3317558" y="685800"/>
                              </a:cubicBezTo>
                              <a:cubicBezTo>
                                <a:pt x="3194018" y="729958"/>
                                <a:pt x="2938953" y="682125"/>
                                <a:pt x="2819924" y="685800"/>
                              </a:cubicBezTo>
                              <a:cubicBezTo>
                                <a:pt x="2700895" y="689475"/>
                                <a:pt x="2299647" y="665738"/>
                                <a:pt x="2156413" y="685800"/>
                              </a:cubicBezTo>
                              <a:cubicBezTo>
                                <a:pt x="2013179" y="705862"/>
                                <a:pt x="1847556" y="661559"/>
                                <a:pt x="1769364" y="685800"/>
                              </a:cubicBezTo>
                              <a:cubicBezTo>
                                <a:pt x="1691172" y="710041"/>
                                <a:pt x="1395430" y="631774"/>
                                <a:pt x="1161145" y="685800"/>
                              </a:cubicBezTo>
                              <a:cubicBezTo>
                                <a:pt x="926860" y="739826"/>
                                <a:pt x="748041" y="635456"/>
                                <a:pt x="552926" y="685800"/>
                              </a:cubicBezTo>
                              <a:cubicBezTo>
                                <a:pt x="357811" y="736144"/>
                                <a:pt x="134274" y="664860"/>
                                <a:pt x="0" y="685800"/>
                              </a:cubicBezTo>
                              <a:cubicBezTo>
                                <a:pt x="-33045" y="546374"/>
                                <a:pt x="31704" y="440296"/>
                                <a:pt x="0" y="363474"/>
                              </a:cubicBezTo>
                              <a:cubicBezTo>
                                <a:pt x="-31704" y="286652"/>
                                <a:pt x="10815" y="146327"/>
                                <a:pt x="0" y="0"/>
                              </a:cubicBezTo>
                              <a:close/>
                            </a:path>
                            <a:path w="5529263" h="685800" stroke="0" extrusionOk="0">
                              <a:moveTo>
                                <a:pt x="0" y="0"/>
                              </a:moveTo>
                              <a:cubicBezTo>
                                <a:pt x="216479" y="-4668"/>
                                <a:pt x="474121" y="31067"/>
                                <a:pt x="608219" y="0"/>
                              </a:cubicBezTo>
                              <a:cubicBezTo>
                                <a:pt x="742317" y="-31067"/>
                                <a:pt x="971993" y="23199"/>
                                <a:pt x="1105853" y="0"/>
                              </a:cubicBezTo>
                              <a:cubicBezTo>
                                <a:pt x="1239713" y="-23199"/>
                                <a:pt x="1391142" y="10605"/>
                                <a:pt x="1658779" y="0"/>
                              </a:cubicBezTo>
                              <a:cubicBezTo>
                                <a:pt x="1926416" y="-10605"/>
                                <a:pt x="1988124" y="35651"/>
                                <a:pt x="2101120" y="0"/>
                              </a:cubicBezTo>
                              <a:cubicBezTo>
                                <a:pt x="2214116" y="-35651"/>
                                <a:pt x="2456412" y="41074"/>
                                <a:pt x="2654046" y="0"/>
                              </a:cubicBezTo>
                              <a:cubicBezTo>
                                <a:pt x="2851680" y="-41074"/>
                                <a:pt x="3006729" y="43246"/>
                                <a:pt x="3096387" y="0"/>
                              </a:cubicBezTo>
                              <a:cubicBezTo>
                                <a:pt x="3186045" y="-43246"/>
                                <a:pt x="3416911" y="24317"/>
                                <a:pt x="3649314" y="0"/>
                              </a:cubicBezTo>
                              <a:cubicBezTo>
                                <a:pt x="3881717" y="-24317"/>
                                <a:pt x="4040294" y="44861"/>
                                <a:pt x="4146947" y="0"/>
                              </a:cubicBezTo>
                              <a:cubicBezTo>
                                <a:pt x="4253600" y="-44861"/>
                                <a:pt x="4481296" y="16140"/>
                                <a:pt x="4589288" y="0"/>
                              </a:cubicBezTo>
                              <a:cubicBezTo>
                                <a:pt x="4697280" y="-16140"/>
                                <a:pt x="5157066" y="23126"/>
                                <a:pt x="5529263" y="0"/>
                              </a:cubicBezTo>
                              <a:cubicBezTo>
                                <a:pt x="5543399" y="103978"/>
                                <a:pt x="5497117" y="222885"/>
                                <a:pt x="5529263" y="356616"/>
                              </a:cubicBezTo>
                              <a:cubicBezTo>
                                <a:pt x="5561409" y="490347"/>
                                <a:pt x="5504704" y="532068"/>
                                <a:pt x="5529263" y="685800"/>
                              </a:cubicBezTo>
                              <a:cubicBezTo>
                                <a:pt x="5289133" y="720000"/>
                                <a:pt x="5134772" y="648329"/>
                                <a:pt x="4976337" y="685800"/>
                              </a:cubicBezTo>
                              <a:cubicBezTo>
                                <a:pt x="4817902" y="723271"/>
                                <a:pt x="4687863" y="652172"/>
                                <a:pt x="4423410" y="685800"/>
                              </a:cubicBezTo>
                              <a:cubicBezTo>
                                <a:pt x="4158957" y="719428"/>
                                <a:pt x="4062095" y="635474"/>
                                <a:pt x="3925777" y="685800"/>
                              </a:cubicBezTo>
                              <a:cubicBezTo>
                                <a:pt x="3789459" y="736126"/>
                                <a:pt x="3483959" y="623200"/>
                                <a:pt x="3317558" y="685800"/>
                              </a:cubicBezTo>
                              <a:cubicBezTo>
                                <a:pt x="3151157" y="748400"/>
                                <a:pt x="2926178" y="628229"/>
                                <a:pt x="2654046" y="685800"/>
                              </a:cubicBezTo>
                              <a:cubicBezTo>
                                <a:pt x="2381914" y="743371"/>
                                <a:pt x="2364011" y="675424"/>
                                <a:pt x="2266998" y="685800"/>
                              </a:cubicBezTo>
                              <a:cubicBezTo>
                                <a:pt x="2169985" y="696176"/>
                                <a:pt x="2057605" y="679295"/>
                                <a:pt x="1879949" y="685800"/>
                              </a:cubicBezTo>
                              <a:cubicBezTo>
                                <a:pt x="1702293" y="692305"/>
                                <a:pt x="1584151" y="659828"/>
                                <a:pt x="1382316" y="685800"/>
                              </a:cubicBezTo>
                              <a:cubicBezTo>
                                <a:pt x="1180481" y="711772"/>
                                <a:pt x="969332" y="637698"/>
                                <a:pt x="718804" y="685800"/>
                              </a:cubicBezTo>
                              <a:cubicBezTo>
                                <a:pt x="468276" y="733902"/>
                                <a:pt x="154186" y="665858"/>
                                <a:pt x="0" y="685800"/>
                              </a:cubicBezTo>
                              <a:cubicBezTo>
                                <a:pt x="-5649" y="528977"/>
                                <a:pt x="22585" y="456325"/>
                                <a:pt x="0" y="356616"/>
                              </a:cubicBezTo>
                              <a:cubicBezTo>
                                <a:pt x="-22585" y="256907"/>
                                <a:pt x="11614" y="1631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25000"/>
                            <a:lumOff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1298046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806C63" w14:textId="223B5E2A" w:rsidR="00A25EA3" w:rsidRDefault="00A25EA3" w:rsidP="00A25EA3">
                            <w:pPr>
                              <w:pStyle w:val="Otsikko1"/>
                              <w:jc w:val="center"/>
                            </w:pPr>
                            <w:r>
                              <w:t>PALAUTE LOMAKE TÄYTETTYNÄ 28.2.2024 MENNESSÄ</w:t>
                            </w:r>
                            <w:r>
                              <w:br/>
                              <w:t>OSOITTEESEEN: info.kangasniemiralli@gmail.com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61E1C" id="Tekstiruutu 3" o:spid="_x0000_s1027" type="#_x0000_t202" style="position:absolute;margin-left:15.55pt;margin-top:636.75pt;width:435.35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" fillcolor="#a8d3ef [821]" strokeweight=".5pt">
                <v:textbox>
                  <w:txbxContent>
                    <w:p w14:paraId="72806C63" w14:textId="223B5E2A" w:rsidR="00A25EA3" w:rsidRDefault="00A25EA3" w:rsidP="00A25EA3">
                      <w:pPr>
                        <w:pStyle w:val="Otsikko1"/>
                        <w:jc w:val="center"/>
                      </w:pPr>
                      <w:r>
                        <w:t>PALAUTE LOMAKE TÄYTETTYNÄ 28.2.2024 MENNESSÄ</w:t>
                      </w:r>
                      <w:r>
                        <w:br/>
                        <w:t>OSOITTEESEEN: info.kangasniemiralli@gmail.com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172E5" w:rsidRPr="006A1A74" w:rsidSect="00970BE8">
      <w:headerReference w:type="default" r:id="rId11"/>
      <w:footerReference w:type="default" r:id="rId12"/>
      <w:pgSz w:w="11906" w:h="16838" w:code="9"/>
      <w:pgMar w:top="1440" w:right="1440" w:bottom="1440" w:left="1440" w:header="0" w:footer="5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54F9C" w14:textId="77777777" w:rsidR="00F20138" w:rsidRDefault="00F20138" w:rsidP="000172E5">
      <w:pPr>
        <w:spacing w:after="0" w:line="240" w:lineRule="auto"/>
      </w:pPr>
      <w:r>
        <w:separator/>
      </w:r>
    </w:p>
  </w:endnote>
  <w:endnote w:type="continuationSeparator" w:id="0">
    <w:p w14:paraId="004FE366" w14:textId="77777777" w:rsidR="00F20138" w:rsidRDefault="00F2013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DB65F3-EEF9-494A-9DB6-A38A3FFD2B5F}"/>
    <w:embedBold r:id="rId2" w:fontKey="{BDDFCEBA-6461-4ACC-A2FB-FA8435BD16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9AF5903-C4F5-4843-B0C2-9AF1819E0437}"/>
    <w:embedBold r:id="rId4" w:fontKey="{DAE03159-9C5C-4EBE-A833-DAE73F4171F2}"/>
    <w:embedItalic r:id="rId5" w:fontKey="{6EB63ACA-85A9-4D1A-9A1B-093E87CD9B2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54ED4A0-C37D-4C62-93A1-62797CA7C6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2CEEAAAE-2D82-4A32-AA1E-72E2D4F78D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12D3BEB" w14:textId="77777777" w:rsidTr="00637200">
      <w:tc>
        <w:tcPr>
          <w:tcW w:w="4675" w:type="dxa"/>
          <w:vAlign w:val="center"/>
        </w:tcPr>
        <w:p w14:paraId="44919645" w14:textId="2287AC1E" w:rsidR="00311D4F" w:rsidRPr="00311D4F" w:rsidRDefault="00311D4F" w:rsidP="00637200">
          <w:pPr>
            <w:pStyle w:val="Alatunniste"/>
          </w:pPr>
        </w:p>
      </w:tc>
      <w:tc>
        <w:tcPr>
          <w:tcW w:w="4675" w:type="dxa"/>
          <w:vAlign w:val="center"/>
        </w:tcPr>
        <w:p w14:paraId="203EB833" w14:textId="762D5DCC" w:rsidR="00311D4F" w:rsidRPr="00311D4F" w:rsidRDefault="00311D4F" w:rsidP="00637200">
          <w:pPr>
            <w:pStyle w:val="Alatunniste"/>
            <w:jc w:val="right"/>
          </w:pPr>
        </w:p>
      </w:tc>
    </w:tr>
  </w:tbl>
  <w:p w14:paraId="5F607379" w14:textId="73047D4C" w:rsidR="006145D8" w:rsidRDefault="006145D8" w:rsidP="0063720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8331F" w14:textId="77777777" w:rsidR="00F20138" w:rsidRDefault="00F20138" w:rsidP="000172E5">
      <w:pPr>
        <w:spacing w:after="0" w:line="240" w:lineRule="auto"/>
      </w:pPr>
      <w:r>
        <w:separator/>
      </w:r>
    </w:p>
  </w:footnote>
  <w:footnote w:type="continuationSeparator" w:id="0">
    <w:p w14:paraId="0CCF11F0" w14:textId="77777777" w:rsidR="00F20138" w:rsidRDefault="00F2013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26" w:type="dxa"/>
      <w:tblLook w:val="04A0" w:firstRow="1" w:lastRow="0" w:firstColumn="1" w:lastColumn="0" w:noHBand="0" w:noVBand="1"/>
    </w:tblPr>
    <w:tblGrid>
      <w:gridCol w:w="788"/>
      <w:gridCol w:w="4119"/>
      <w:gridCol w:w="4119"/>
    </w:tblGrid>
    <w:tr w:rsidR="00F7317B" w:rsidRPr="00637200" w14:paraId="2F6A9ADC" w14:textId="77777777" w:rsidTr="00F7317B">
      <w:trPr>
        <w:trHeight w:val="990"/>
      </w:trPr>
      <w:tc>
        <w:tcPr>
          <w:tcW w:w="788" w:type="dxa"/>
          <w:vAlign w:val="center"/>
        </w:tcPr>
        <w:p w14:paraId="6B944BF2" w14:textId="254E07F2" w:rsidR="00F7317B" w:rsidRPr="00637200" w:rsidRDefault="00F7317B" w:rsidP="00637200">
          <w:pPr>
            <w:pStyle w:val="Yltunniste"/>
          </w:pPr>
        </w:p>
      </w:tc>
      <w:tc>
        <w:tcPr>
          <w:tcW w:w="4119" w:type="dxa"/>
        </w:tcPr>
        <w:p w14:paraId="0C747137" w14:textId="69EC322E" w:rsidR="00F7317B" w:rsidRPr="00637200" w:rsidRDefault="006A1A74" w:rsidP="00637200">
          <w:pPr>
            <w:pStyle w:val="Yltunniste"/>
          </w:pP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507808D8" wp14:editId="26685B49">
                <wp:simplePos x="0" y="0"/>
                <wp:positionH relativeFrom="margin">
                  <wp:posOffset>1203007</wp:posOffset>
                </wp:positionH>
                <wp:positionV relativeFrom="paragraph">
                  <wp:posOffset>193992</wp:posOffset>
                </wp:positionV>
                <wp:extent cx="2066290" cy="718185"/>
                <wp:effectExtent l="0" t="0" r="0" b="5715"/>
                <wp:wrapNone/>
                <wp:docPr id="1671855506" name="Kuva 1" descr="Kuva, joka sisältää kohteen teksti, Fontti, logo, symboli&#10;&#10;Kuvaus luotu automaattises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1855506" name="Kuva 1" descr="Kuva, joka sisältää kohteen teksti, Fontti, logo, symboli&#10;&#10;Kuvaus luotu automaattisesti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290" cy="718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119" w:type="dxa"/>
          <w:vAlign w:val="center"/>
        </w:tcPr>
        <w:p w14:paraId="1990FB50" w14:textId="2AFA9328" w:rsidR="00F7317B" w:rsidRDefault="00F7317B" w:rsidP="00637200">
          <w:pPr>
            <w:pStyle w:val="Yltunniste"/>
          </w:pPr>
        </w:p>
        <w:p w14:paraId="33326572" w14:textId="3E805F28" w:rsidR="00F7317B" w:rsidRPr="00637200" w:rsidRDefault="00F7317B" w:rsidP="00637200">
          <w:pPr>
            <w:pStyle w:val="Yltunniste"/>
          </w:pPr>
        </w:p>
      </w:tc>
    </w:tr>
  </w:tbl>
  <w:p w14:paraId="27C3B899" w14:textId="2088071A" w:rsidR="000172E5" w:rsidRPr="00970BE8" w:rsidRDefault="00970BE8" w:rsidP="00970BE8">
    <w:pPr>
      <w:pStyle w:val="Eivli"/>
      <w:jc w:val="center"/>
      <w:rPr>
        <w:b/>
        <w:bCs/>
        <w:sz w:val="44"/>
        <w:szCs w:val="44"/>
      </w:rPr>
    </w:pPr>
    <w:r w:rsidRPr="00970BE8">
      <w:rPr>
        <w:b/>
        <w:bCs/>
        <w:sz w:val="44"/>
        <w:szCs w:val="44"/>
      </w:rPr>
      <w:t>TIETOJA KUULUTTAJALLE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Luku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Liit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Merkittyluettel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Merkittyluettel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oituluettel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ituluettel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eroituluettelo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Otsikk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Otsikk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Otsikk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Otsikk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Luku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Luku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24879681">
    <w:abstractNumId w:val="11"/>
  </w:num>
  <w:num w:numId="2" w16cid:durableId="995573391">
    <w:abstractNumId w:val="7"/>
  </w:num>
  <w:num w:numId="3" w16cid:durableId="2074354501">
    <w:abstractNumId w:val="15"/>
  </w:num>
  <w:num w:numId="4" w16cid:durableId="116261015">
    <w:abstractNumId w:val="12"/>
  </w:num>
  <w:num w:numId="5" w16cid:durableId="296227525">
    <w:abstractNumId w:val="13"/>
  </w:num>
  <w:num w:numId="6" w16cid:durableId="635835780">
    <w:abstractNumId w:val="19"/>
  </w:num>
  <w:num w:numId="7" w16cid:durableId="1385056362">
    <w:abstractNumId w:val="6"/>
  </w:num>
  <w:num w:numId="8" w16cid:durableId="1061171272">
    <w:abstractNumId w:val="10"/>
  </w:num>
  <w:num w:numId="9" w16cid:durableId="390233341">
    <w:abstractNumId w:val="17"/>
  </w:num>
  <w:num w:numId="10" w16cid:durableId="1396053423">
    <w:abstractNumId w:val="1"/>
  </w:num>
  <w:num w:numId="11" w16cid:durableId="429813221">
    <w:abstractNumId w:val="5"/>
  </w:num>
  <w:num w:numId="12" w16cid:durableId="400178293">
    <w:abstractNumId w:val="0"/>
  </w:num>
  <w:num w:numId="13" w16cid:durableId="1611937291">
    <w:abstractNumId w:val="2"/>
  </w:num>
  <w:num w:numId="14" w16cid:durableId="506870304">
    <w:abstractNumId w:val="9"/>
  </w:num>
  <w:num w:numId="15" w16cid:durableId="748040081">
    <w:abstractNumId w:val="8"/>
  </w:num>
  <w:num w:numId="16" w16cid:durableId="563415549">
    <w:abstractNumId w:val="16"/>
  </w:num>
  <w:num w:numId="17" w16cid:durableId="1741711505">
    <w:abstractNumId w:val="3"/>
  </w:num>
  <w:num w:numId="18" w16cid:durableId="511064440">
    <w:abstractNumId w:val="21"/>
  </w:num>
  <w:num w:numId="19" w16cid:durableId="408890624">
    <w:abstractNumId w:val="18"/>
  </w:num>
  <w:num w:numId="20" w16cid:durableId="772166676">
    <w:abstractNumId w:val="14"/>
  </w:num>
  <w:num w:numId="21" w16cid:durableId="1070931626">
    <w:abstractNumId w:val="20"/>
  </w:num>
  <w:num w:numId="22" w16cid:durableId="163220127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9D8"/>
    <w:rsid w:val="000172E5"/>
    <w:rsid w:val="00052382"/>
    <w:rsid w:val="00052C97"/>
    <w:rsid w:val="0006568A"/>
    <w:rsid w:val="00076F0F"/>
    <w:rsid w:val="00084253"/>
    <w:rsid w:val="00085E85"/>
    <w:rsid w:val="000D1F49"/>
    <w:rsid w:val="001727CA"/>
    <w:rsid w:val="001800AB"/>
    <w:rsid w:val="001865B7"/>
    <w:rsid w:val="002C56E6"/>
    <w:rsid w:val="00311D4F"/>
    <w:rsid w:val="0034390E"/>
    <w:rsid w:val="00344849"/>
    <w:rsid w:val="00361E11"/>
    <w:rsid w:val="003769BA"/>
    <w:rsid w:val="00385C1E"/>
    <w:rsid w:val="003F0847"/>
    <w:rsid w:val="0040090B"/>
    <w:rsid w:val="0046302A"/>
    <w:rsid w:val="00487D2D"/>
    <w:rsid w:val="004D5D62"/>
    <w:rsid w:val="004E19F9"/>
    <w:rsid w:val="00502E9C"/>
    <w:rsid w:val="005112D0"/>
    <w:rsid w:val="00523EFC"/>
    <w:rsid w:val="00550047"/>
    <w:rsid w:val="00577E06"/>
    <w:rsid w:val="00583334"/>
    <w:rsid w:val="005A3BF7"/>
    <w:rsid w:val="005F2035"/>
    <w:rsid w:val="005F7990"/>
    <w:rsid w:val="006145D8"/>
    <w:rsid w:val="00637200"/>
    <w:rsid w:val="0063739C"/>
    <w:rsid w:val="006A1A74"/>
    <w:rsid w:val="0071260A"/>
    <w:rsid w:val="007147D7"/>
    <w:rsid w:val="00770F25"/>
    <w:rsid w:val="007779D8"/>
    <w:rsid w:val="007A35A8"/>
    <w:rsid w:val="007B0A85"/>
    <w:rsid w:val="007C6A52"/>
    <w:rsid w:val="00800F58"/>
    <w:rsid w:val="0082043E"/>
    <w:rsid w:val="00846B76"/>
    <w:rsid w:val="0086797B"/>
    <w:rsid w:val="008E203A"/>
    <w:rsid w:val="0091229C"/>
    <w:rsid w:val="00940E73"/>
    <w:rsid w:val="00970BE8"/>
    <w:rsid w:val="0098597D"/>
    <w:rsid w:val="009F619A"/>
    <w:rsid w:val="009F6DDE"/>
    <w:rsid w:val="00A25EA3"/>
    <w:rsid w:val="00A370A8"/>
    <w:rsid w:val="00A554C0"/>
    <w:rsid w:val="00B337A2"/>
    <w:rsid w:val="00BC7296"/>
    <w:rsid w:val="00BD4753"/>
    <w:rsid w:val="00BD5CB1"/>
    <w:rsid w:val="00BE62EE"/>
    <w:rsid w:val="00C003BA"/>
    <w:rsid w:val="00C4602F"/>
    <w:rsid w:val="00C46878"/>
    <w:rsid w:val="00C5214A"/>
    <w:rsid w:val="00C6231D"/>
    <w:rsid w:val="00CB4A51"/>
    <w:rsid w:val="00CD4532"/>
    <w:rsid w:val="00CD47B0"/>
    <w:rsid w:val="00CE6104"/>
    <w:rsid w:val="00CE7918"/>
    <w:rsid w:val="00CF6262"/>
    <w:rsid w:val="00D16163"/>
    <w:rsid w:val="00D93A05"/>
    <w:rsid w:val="00DB3FAD"/>
    <w:rsid w:val="00DC71EC"/>
    <w:rsid w:val="00DD28A5"/>
    <w:rsid w:val="00E05AD0"/>
    <w:rsid w:val="00E61C09"/>
    <w:rsid w:val="00EB3B58"/>
    <w:rsid w:val="00EC43DC"/>
    <w:rsid w:val="00EC7359"/>
    <w:rsid w:val="00EE3054"/>
    <w:rsid w:val="00F00606"/>
    <w:rsid w:val="00F01256"/>
    <w:rsid w:val="00F20138"/>
    <w:rsid w:val="00F7317B"/>
    <w:rsid w:val="00FC7475"/>
    <w:rsid w:val="00FE78A0"/>
    <w:rsid w:val="00FF5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00B7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i-FI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ali">
    <w:name w:val="Normal"/>
    <w:uiPriority w:val="1"/>
    <w:qFormat/>
    <w:rsid w:val="00311D4F"/>
    <w:pPr>
      <w:spacing w:before="200"/>
    </w:pPr>
  </w:style>
  <w:style w:type="paragraph" w:styleId="Otsikko1">
    <w:name w:val="heading 1"/>
    <w:basedOn w:val="Normaali"/>
    <w:link w:val="Otsikko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Otsikko2">
    <w:name w:val="heading 2"/>
    <w:basedOn w:val="Normaali"/>
    <w:link w:val="Otsikk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Otsikko3">
    <w:name w:val="heading 3"/>
    <w:basedOn w:val="Normaali"/>
    <w:next w:val="Normaali"/>
    <w:link w:val="Otsikk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Otsikko4">
    <w:name w:val="heading 4"/>
    <w:basedOn w:val="Normaali"/>
    <w:link w:val="Otsikk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Otsikko5">
    <w:name w:val="heading 5"/>
    <w:basedOn w:val="Otsikko2"/>
    <w:link w:val="Otsikk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Otsikko6">
    <w:name w:val="heading 6"/>
    <w:basedOn w:val="Normaali"/>
    <w:next w:val="Normaali"/>
    <w:link w:val="Otsikk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145D8"/>
    <w:rPr>
      <w:rFonts w:asciiTheme="majorHAnsi" w:hAnsiTheme="majorHAnsi"/>
      <w:b/>
    </w:rPr>
  </w:style>
  <w:style w:type="character" w:styleId="Aihetunniste">
    <w:name w:val="Hashtag"/>
    <w:basedOn w:val="Kappaleenoletusfontti"/>
    <w:uiPriority w:val="99"/>
    <w:semiHidden/>
    <w:rsid w:val="00CD4532"/>
    <w:rPr>
      <w:color w:val="2B579A"/>
      <w:shd w:val="clear" w:color="auto" w:fill="E6E6E6"/>
    </w:rPr>
  </w:style>
  <w:style w:type="paragraph" w:customStyle="1" w:styleId="Numeroituluettelo1">
    <w:name w:val="Numeroitu luettelo1"/>
    <w:basedOn w:val="Normaali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Oletus">
    <w:name w:val="Oletus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Otsikko2Char">
    <w:name w:val="Otsikko 2 Char"/>
    <w:basedOn w:val="Kappaleenoletusfontti"/>
    <w:link w:val="Otsikk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Vakiosisennys">
    <w:name w:val="Normal Indent"/>
    <w:basedOn w:val="Normaali"/>
    <w:uiPriority w:val="99"/>
    <w:qFormat/>
    <w:rsid w:val="00311D4F"/>
    <w:pPr>
      <w:spacing w:after="0"/>
      <w:ind w:left="720"/>
    </w:pPr>
  </w:style>
  <w:style w:type="character" w:customStyle="1" w:styleId="Otsikko3Char">
    <w:name w:val="Otsikko 3 Char"/>
    <w:basedOn w:val="Kappaleenoletusfontti"/>
    <w:link w:val="Otsikko3"/>
    <w:uiPriority w:val="1"/>
    <w:semiHidden/>
    <w:rsid w:val="006145D8"/>
    <w:rPr>
      <w:b/>
      <w:bCs/>
      <w:color w:val="694A77"/>
      <w:szCs w:val="27"/>
    </w:rPr>
  </w:style>
  <w:style w:type="paragraph" w:styleId="Sisluet1">
    <w:name w:val="toc 1"/>
    <w:basedOn w:val="Normaali"/>
    <w:next w:val="Normaali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laviitteenteksti">
    <w:name w:val="footnote text"/>
    <w:basedOn w:val="Normaali"/>
    <w:link w:val="Alaviitteentekst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6145D8"/>
    <w:rPr>
      <w:sz w:val="18"/>
      <w:szCs w:val="20"/>
    </w:rPr>
  </w:style>
  <w:style w:type="paragraph" w:styleId="Merkittyluettelo">
    <w:name w:val="List Bullet"/>
    <w:basedOn w:val="Normaali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inteksti">
    <w:name w:val="annotation text"/>
    <w:basedOn w:val="Normaali"/>
    <w:link w:val="KommentintekstiChar"/>
    <w:uiPriority w:val="99"/>
    <w:semiHidden/>
    <w:rsid w:val="000D1F49"/>
    <w:rPr>
      <w:szCs w:val="24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CD4532"/>
    <w:rPr>
      <w:szCs w:val="24"/>
    </w:rPr>
  </w:style>
  <w:style w:type="paragraph" w:styleId="Yltunniste">
    <w:name w:val="header"/>
    <w:basedOn w:val="Normaali"/>
    <w:link w:val="Yltunniste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YltunnisteChar">
    <w:name w:val="Ylätunniste Char"/>
    <w:basedOn w:val="Kappaleenoletusfontti"/>
    <w:link w:val="Yltunnis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atunniste">
    <w:name w:val="footer"/>
    <w:basedOn w:val="Normaali"/>
    <w:link w:val="Alatunniste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atunnisteChar">
    <w:name w:val="Alatunniste Char"/>
    <w:basedOn w:val="Kappaleenoletusfontti"/>
    <w:link w:val="Alatunniste"/>
    <w:uiPriority w:val="99"/>
    <w:rsid w:val="00637200"/>
    <w:rPr>
      <w:sz w:val="18"/>
      <w:szCs w:val="24"/>
    </w:rPr>
  </w:style>
  <w:style w:type="character" w:styleId="Alaviitteenviite">
    <w:name w:val="footnote reference"/>
    <w:basedOn w:val="Kappaleenoletusfontti"/>
    <w:uiPriority w:val="99"/>
    <w:semiHidden/>
    <w:rsid w:val="000D1F49"/>
    <w:rPr>
      <w:vertAlign w:val="superscript"/>
    </w:rPr>
  </w:style>
  <w:style w:type="character" w:styleId="Kommentinviite">
    <w:name w:val="annotation reference"/>
    <w:basedOn w:val="Kappaleenoletusfontti"/>
    <w:uiPriority w:val="99"/>
    <w:semiHidden/>
    <w:rsid w:val="000D1F49"/>
    <w:rPr>
      <w:sz w:val="18"/>
      <w:szCs w:val="18"/>
    </w:rPr>
  </w:style>
  <w:style w:type="paragraph" w:styleId="Numeroituluettelo">
    <w:name w:val="List Number"/>
    <w:basedOn w:val="Normaali"/>
    <w:uiPriority w:val="99"/>
    <w:semiHidden/>
    <w:rsid w:val="000D1F49"/>
    <w:pPr>
      <w:numPr>
        <w:numId w:val="5"/>
      </w:numPr>
      <w:spacing w:before="120"/>
    </w:pPr>
  </w:style>
  <w:style w:type="character" w:styleId="Hyperlinkki">
    <w:name w:val="Hyperlink"/>
    <w:basedOn w:val="Kappaleenoletusfontti"/>
    <w:uiPriority w:val="99"/>
    <w:semiHidden/>
    <w:rsid w:val="000D1F49"/>
    <w:rPr>
      <w:color w:val="BF678E" w:themeColor="hyperlink"/>
      <w:u w:val="single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0D1F49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Eivli">
    <w:name w:val="No Spacing"/>
    <w:basedOn w:val="Normaali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Otsikko">
    <w:name w:val="Title"/>
    <w:basedOn w:val="Normaali"/>
    <w:next w:val="Normaali"/>
    <w:link w:val="Otsikk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Merkittyluettelo2">
    <w:name w:val="List Bullet 2"/>
    <w:basedOn w:val="Normaali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Kuvataulukko">
    <w:name w:val="Kuvataulukko"/>
    <w:basedOn w:val="Normaalitaulukko"/>
    <w:uiPriority w:val="99"/>
    <w:rsid w:val="000D1F49"/>
    <w:tblPr/>
    <w:trPr>
      <w:cantSplit/>
    </w:trPr>
  </w:style>
  <w:style w:type="character" w:customStyle="1" w:styleId="Otsikko4Char">
    <w:name w:val="Otsikko 4 Char"/>
    <w:basedOn w:val="Kappaleenoletusfontti"/>
    <w:link w:val="Otsikko4"/>
    <w:uiPriority w:val="9"/>
    <w:semiHidden/>
    <w:rsid w:val="006145D8"/>
    <w:rPr>
      <w:b/>
      <w:sz w:val="25"/>
      <w:szCs w:val="25"/>
    </w:rPr>
  </w:style>
  <w:style w:type="character" w:customStyle="1" w:styleId="Otsikko5Char">
    <w:name w:val="Otsikko 5 Char"/>
    <w:basedOn w:val="Otsikko2Char"/>
    <w:link w:val="Otsikk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isluet2">
    <w:name w:val="toc 2"/>
    <w:basedOn w:val="Normaali"/>
    <w:next w:val="Normaali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isluet3">
    <w:name w:val="toc 3"/>
    <w:basedOn w:val="Normaali"/>
    <w:next w:val="Normaali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Kuvaotsikkoluettelo">
    <w:name w:val="table of figures"/>
    <w:basedOn w:val="Normaali"/>
    <w:next w:val="Normaali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ituluettelo2">
    <w:name w:val="List Number 2"/>
    <w:basedOn w:val="Normaali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vattuHyperlinkki">
    <w:name w:val="FollowedHyperlink"/>
    <w:basedOn w:val="Kappaleenoletusfontti"/>
    <w:uiPriority w:val="99"/>
    <w:semiHidden/>
    <w:rsid w:val="000D1F49"/>
    <w:rPr>
      <w:color w:val="731F1C" w:themeColor="followedHyperlink"/>
      <w:u w:val="single"/>
    </w:rPr>
  </w:style>
  <w:style w:type="paragraph" w:styleId="NormaaliWWW">
    <w:name w:val="Normal (Web)"/>
    <w:basedOn w:val="Normaali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rjannimike">
    <w:name w:val="Book Title"/>
    <w:basedOn w:val="Kappaleenoletusfontti"/>
    <w:uiPriority w:val="33"/>
    <w:semiHidden/>
    <w:rsid w:val="000D1F49"/>
    <w:rPr>
      <w:b/>
      <w:bCs/>
      <w:i/>
      <w:iCs/>
      <w:spacing w:val="5"/>
    </w:rPr>
  </w:style>
  <w:style w:type="paragraph" w:styleId="Sisllysluettelonotsikko">
    <w:name w:val="TOC Heading"/>
    <w:basedOn w:val="Normaali"/>
    <w:next w:val="Normaali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ksti">
    <w:name w:val="macro"/>
    <w:link w:val="Makrotekst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iChar">
    <w:name w:val="Makroteksti Char"/>
    <w:basedOn w:val="Kappaleenoletusfontti"/>
    <w:link w:val="Makroteksti"/>
    <w:uiPriority w:val="99"/>
    <w:semiHidden/>
    <w:rsid w:val="006145D8"/>
    <w:rPr>
      <w:rFonts w:ascii="Consolas" w:hAnsi="Consolas"/>
      <w:sz w:val="20"/>
      <w:szCs w:val="20"/>
    </w:rPr>
  </w:style>
  <w:style w:type="table" w:styleId="TaulukkoRuudukko">
    <w:name w:val="Table Grid"/>
    <w:basedOn w:val="Normaalitaulukko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6145D8"/>
    <w:rPr>
      <w:color w:val="80808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rja\AppData\Roaming\Microsoft\Templates\J&#228;senlomak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46F3EE2-2CE3-4D86-91FA-C92854EAB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Jäsenlomake</Template>
  <TotalTime>0</TotalTime>
  <Pages>1</Pages>
  <Words>41</Words>
  <Characters>334</Characters>
  <Application>Microsoft Office Word</Application>
  <DocSecurity>0</DocSecurity>
  <Lines>2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2024-01-10T12:26:00Z</dcterms:created>
  <dcterms:modified xsi:type="dcterms:W3CDTF">2024-01-10T12:46:00Z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