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pPr w:leftFromText="141" w:rightFromText="141" w:vertAnchor="page" w:horzAnchor="margin" w:tblpY="3541"/>
        <w:tblW w:w="506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"/>
        <w:gridCol w:w="3118"/>
        <w:gridCol w:w="1969"/>
        <w:gridCol w:w="46"/>
        <w:gridCol w:w="1735"/>
        <w:gridCol w:w="188"/>
        <w:gridCol w:w="1966"/>
      </w:tblGrid>
      <w:tr w:rsidR="000172E5" w:rsidRPr="00637200" w14:paraId="45C95831" w14:textId="77777777" w:rsidTr="00A554C0">
        <w:trPr>
          <w:gridBefore w:val="1"/>
          <w:wBefore w:w="61" w:type="pct"/>
        </w:trPr>
        <w:tc>
          <w:tcPr>
            <w:tcW w:w="4939" w:type="pct"/>
            <w:gridSpan w:val="6"/>
            <w:shd w:val="clear" w:color="auto" w:fill="0070C0"/>
            <w:vAlign w:val="bottom"/>
          </w:tcPr>
          <w:p w14:paraId="5BBEE7A4" w14:textId="6ABAADF2" w:rsidR="000172E5" w:rsidRPr="00637200" w:rsidRDefault="007779D8" w:rsidP="00A554C0">
            <w:pPr>
              <w:pStyle w:val="Otsikko1"/>
            </w:pPr>
            <w:r>
              <w:t>Kilpailijaparin tiedot</w:t>
            </w:r>
          </w:p>
        </w:tc>
      </w:tr>
      <w:tr w:rsidR="000172E5" w:rsidRPr="00846B76" w14:paraId="5A7B9D15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584932EE" w14:textId="7A600164" w:rsidR="000172E5" w:rsidRPr="00637200" w:rsidRDefault="007779D8" w:rsidP="00A554C0">
            <w:pPr>
              <w:pStyle w:val="Vakiosisennys"/>
            </w:pPr>
            <w:r>
              <w:t>1-ohjaajan nimi:</w:t>
            </w:r>
          </w:p>
        </w:tc>
        <w:tc>
          <w:tcPr>
            <w:tcW w:w="3232" w:type="pct"/>
            <w:gridSpan w:val="5"/>
            <w:tcBorders>
              <w:bottom w:val="single" w:sz="4" w:space="0" w:color="auto"/>
            </w:tcBorders>
            <w:vAlign w:val="bottom"/>
          </w:tcPr>
          <w:p w14:paraId="0B33BA38" w14:textId="77777777" w:rsidR="000172E5" w:rsidRPr="00846B76" w:rsidRDefault="000172E5" w:rsidP="00A554C0"/>
        </w:tc>
      </w:tr>
      <w:tr w:rsidR="000172E5" w:rsidRPr="00846B76" w14:paraId="56AC5A3B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534604F2" w14:textId="1567B673" w:rsidR="000172E5" w:rsidRPr="00637200" w:rsidRDefault="007779D8" w:rsidP="00A554C0">
            <w:pPr>
              <w:pStyle w:val="Vakiosisennys"/>
            </w:pPr>
            <w:r>
              <w:t>Puhelinnumero: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389B58" w14:textId="73008470" w:rsidR="000172E5" w:rsidRPr="00846B76" w:rsidRDefault="000172E5" w:rsidP="00A554C0"/>
        </w:tc>
      </w:tr>
      <w:tr w:rsidR="007779D8" w:rsidRPr="00846B76" w14:paraId="776B27DC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2D0E6C6A" w14:textId="3EC3EFC4" w:rsidR="007779D8" w:rsidRPr="00637200" w:rsidRDefault="007779D8" w:rsidP="00A554C0">
            <w:pPr>
              <w:pStyle w:val="Vakiosisennys"/>
            </w:pPr>
            <w:r>
              <w:t>2-ohjaajan nimi: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1414B5" w14:textId="77777777" w:rsidR="007779D8" w:rsidRPr="00846B76" w:rsidRDefault="007779D8" w:rsidP="00A554C0"/>
        </w:tc>
      </w:tr>
      <w:tr w:rsidR="000172E5" w:rsidRPr="00846B76" w14:paraId="1B3954C5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64E52765" w14:textId="17C9E1BC" w:rsidR="000172E5" w:rsidRPr="00637200" w:rsidRDefault="007779D8" w:rsidP="00A554C0">
            <w:pPr>
              <w:pStyle w:val="Vakiosisennys"/>
            </w:pPr>
            <w:r>
              <w:t>Puhelinnumero:</w:t>
            </w:r>
          </w:p>
        </w:tc>
        <w:tc>
          <w:tcPr>
            <w:tcW w:w="3232" w:type="pct"/>
            <w:gridSpan w:val="5"/>
            <w:tcBorders>
              <w:bottom w:val="single" w:sz="4" w:space="0" w:color="auto"/>
            </w:tcBorders>
            <w:vAlign w:val="bottom"/>
          </w:tcPr>
          <w:p w14:paraId="46252CED" w14:textId="77777777" w:rsidR="000172E5" w:rsidRPr="00846B76" w:rsidRDefault="000172E5" w:rsidP="00A554C0"/>
        </w:tc>
      </w:tr>
      <w:tr w:rsidR="00FF52B8" w:rsidRPr="00846B76" w14:paraId="4FDEAB78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4CD007EE" w14:textId="74F6B391" w:rsidR="00FF52B8" w:rsidRDefault="00FF52B8" w:rsidP="00A554C0">
            <w:pPr>
              <w:pStyle w:val="Vakiosisennys"/>
            </w:pPr>
            <w:r>
              <w:t>Kilpailunumero:</w:t>
            </w:r>
          </w:p>
        </w:tc>
        <w:tc>
          <w:tcPr>
            <w:tcW w:w="3232" w:type="pct"/>
            <w:gridSpan w:val="5"/>
            <w:tcBorders>
              <w:bottom w:val="single" w:sz="4" w:space="0" w:color="auto"/>
            </w:tcBorders>
            <w:vAlign w:val="bottom"/>
          </w:tcPr>
          <w:p w14:paraId="63CD23AE" w14:textId="77777777" w:rsidR="00FF52B8" w:rsidRPr="00846B76" w:rsidRDefault="00FF52B8" w:rsidP="00A554C0"/>
        </w:tc>
      </w:tr>
      <w:tr w:rsidR="000172E5" w:rsidRPr="00846B76" w14:paraId="1E57CFDC" w14:textId="77777777" w:rsidTr="00A554C0">
        <w:trPr>
          <w:gridBefore w:val="1"/>
          <w:wBefore w:w="61" w:type="pct"/>
          <w:trHeight w:val="54"/>
        </w:trPr>
        <w:tc>
          <w:tcPr>
            <w:tcW w:w="4939" w:type="pct"/>
            <w:gridSpan w:val="6"/>
            <w:shd w:val="clear" w:color="auto" w:fill="auto"/>
            <w:vAlign w:val="bottom"/>
          </w:tcPr>
          <w:p w14:paraId="0175C6C9" w14:textId="77777777" w:rsidR="000172E5" w:rsidRPr="00846B76" w:rsidRDefault="000172E5" w:rsidP="00A554C0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9FC4AAD" w14:textId="77777777" w:rsidTr="00A554C0">
        <w:trPr>
          <w:gridBefore w:val="1"/>
          <w:wBefore w:w="61" w:type="pct"/>
        </w:trPr>
        <w:tc>
          <w:tcPr>
            <w:tcW w:w="4939" w:type="pct"/>
            <w:gridSpan w:val="6"/>
            <w:shd w:val="clear" w:color="auto" w:fill="0070C0"/>
            <w:vAlign w:val="bottom"/>
          </w:tcPr>
          <w:p w14:paraId="29CDDF4D" w14:textId="0BEEED94" w:rsidR="000172E5" w:rsidRPr="00846B76" w:rsidRDefault="007779D8" w:rsidP="00A554C0">
            <w:pPr>
              <w:pStyle w:val="Otsikko1"/>
            </w:pPr>
            <w:r>
              <w:t>Tutustumisauton tiedot:</w:t>
            </w:r>
          </w:p>
        </w:tc>
      </w:tr>
      <w:tr w:rsidR="000172E5" w:rsidRPr="00846B76" w14:paraId="2F6F8976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3EC9ABCC" w14:textId="1DFDBF6C" w:rsidR="000172E5" w:rsidRPr="00846B76" w:rsidRDefault="007779D8" w:rsidP="00A554C0">
            <w:pPr>
              <w:pStyle w:val="Vakiosisennys"/>
            </w:pPr>
            <w:r>
              <w:t>Merkki ja malli:</w:t>
            </w:r>
          </w:p>
        </w:tc>
        <w:tc>
          <w:tcPr>
            <w:tcW w:w="3232" w:type="pct"/>
            <w:gridSpan w:val="5"/>
            <w:tcBorders>
              <w:bottom w:val="single" w:sz="4" w:space="0" w:color="auto"/>
            </w:tcBorders>
            <w:vAlign w:val="bottom"/>
          </w:tcPr>
          <w:p w14:paraId="59D08447" w14:textId="77777777" w:rsidR="000172E5" w:rsidRPr="00846B76" w:rsidRDefault="000172E5" w:rsidP="00A554C0"/>
        </w:tc>
      </w:tr>
      <w:tr w:rsidR="007779D8" w:rsidRPr="00846B76" w14:paraId="2D72A43F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64F93C65" w14:textId="7730962A" w:rsidR="007779D8" w:rsidRPr="00846B76" w:rsidRDefault="007779D8" w:rsidP="00A554C0">
            <w:pPr>
              <w:pStyle w:val="Vakiosisennys"/>
            </w:pPr>
            <w:bookmarkStart w:id="0" w:name="_Hlk155786931"/>
            <w:r>
              <w:t>Väri:</w:t>
            </w:r>
          </w:p>
        </w:tc>
        <w:tc>
          <w:tcPr>
            <w:tcW w:w="10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FE3DB8" w14:textId="77777777" w:rsidR="007779D8" w:rsidRPr="00846B76" w:rsidRDefault="007779D8" w:rsidP="00A554C0"/>
        </w:tc>
        <w:tc>
          <w:tcPr>
            <w:tcW w:w="1078" w:type="pct"/>
            <w:gridSpan w:val="3"/>
            <w:tcBorders>
              <w:bottom w:val="single" w:sz="4" w:space="0" w:color="auto"/>
            </w:tcBorders>
            <w:vAlign w:val="bottom"/>
          </w:tcPr>
          <w:p w14:paraId="3892965C" w14:textId="56C40DA9" w:rsidR="007779D8" w:rsidRPr="00846B76" w:rsidRDefault="007779D8" w:rsidP="00A554C0">
            <w:r>
              <w:t>Rekisterinro:</w:t>
            </w:r>
          </w:p>
        </w:tc>
        <w:tc>
          <w:tcPr>
            <w:tcW w:w="10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8EE84D" w14:textId="4853E17C" w:rsidR="007779D8" w:rsidRPr="00846B76" w:rsidRDefault="007779D8" w:rsidP="00A554C0"/>
        </w:tc>
      </w:tr>
      <w:bookmarkEnd w:id="0"/>
      <w:tr w:rsidR="000172E5" w:rsidRPr="00846B76" w14:paraId="2DBC3EE4" w14:textId="77777777" w:rsidTr="00A554C0">
        <w:trPr>
          <w:gridBefore w:val="1"/>
          <w:wBefore w:w="61" w:type="pct"/>
          <w:trHeight w:val="273"/>
        </w:trPr>
        <w:tc>
          <w:tcPr>
            <w:tcW w:w="1707" w:type="pct"/>
            <w:vAlign w:val="bottom"/>
          </w:tcPr>
          <w:p w14:paraId="2213C94C" w14:textId="4B2217A5" w:rsidR="000172E5" w:rsidRPr="00846B76" w:rsidRDefault="000172E5" w:rsidP="00A554C0">
            <w:pPr>
              <w:pStyle w:val="Vakiosisennys"/>
              <w:ind w:left="0"/>
            </w:pPr>
          </w:p>
        </w:tc>
        <w:tc>
          <w:tcPr>
            <w:tcW w:w="1103" w:type="pct"/>
            <w:gridSpan w:val="2"/>
            <w:tcBorders>
              <w:top w:val="single" w:sz="4" w:space="0" w:color="auto"/>
            </w:tcBorders>
            <w:vAlign w:val="bottom"/>
          </w:tcPr>
          <w:p w14:paraId="6C1E3C3A" w14:textId="77777777" w:rsidR="000172E5" w:rsidRPr="00846B76" w:rsidRDefault="000172E5" w:rsidP="00A554C0"/>
        </w:tc>
        <w:tc>
          <w:tcPr>
            <w:tcW w:w="950" w:type="pct"/>
            <w:tcBorders>
              <w:top w:val="single" w:sz="4" w:space="0" w:color="auto"/>
            </w:tcBorders>
            <w:vAlign w:val="bottom"/>
          </w:tcPr>
          <w:p w14:paraId="5EF9722F" w14:textId="068FF14E" w:rsidR="000172E5" w:rsidRPr="00846B76" w:rsidRDefault="000172E5" w:rsidP="00A554C0"/>
        </w:tc>
        <w:tc>
          <w:tcPr>
            <w:tcW w:w="1179" w:type="pct"/>
            <w:gridSpan w:val="2"/>
            <w:tcBorders>
              <w:top w:val="single" w:sz="4" w:space="0" w:color="auto"/>
            </w:tcBorders>
            <w:vAlign w:val="bottom"/>
          </w:tcPr>
          <w:p w14:paraId="229E4B52" w14:textId="77777777" w:rsidR="000172E5" w:rsidRPr="00846B76" w:rsidRDefault="000172E5" w:rsidP="00A554C0"/>
        </w:tc>
      </w:tr>
      <w:tr w:rsidR="00C5214A" w:rsidRPr="00846B76" w14:paraId="196A8007" w14:textId="77777777" w:rsidTr="00A554C0">
        <w:trPr>
          <w:gridBefore w:val="1"/>
          <w:wBefore w:w="61" w:type="pct"/>
        </w:trPr>
        <w:tc>
          <w:tcPr>
            <w:tcW w:w="4939" w:type="pct"/>
            <w:gridSpan w:val="6"/>
            <w:shd w:val="clear" w:color="auto" w:fill="0070C0"/>
            <w:vAlign w:val="bottom"/>
          </w:tcPr>
          <w:p w14:paraId="157A8C71" w14:textId="4EBC6DD0" w:rsidR="00C5214A" w:rsidRPr="00550047" w:rsidRDefault="00550047" w:rsidP="00A554C0">
            <w:pPr>
              <w:pStyle w:val="Otsikko1"/>
            </w:pPr>
            <w:r w:rsidRPr="00550047">
              <w:t>Huollon yhteystiedot:</w:t>
            </w:r>
          </w:p>
        </w:tc>
      </w:tr>
      <w:tr w:rsidR="00FF52B8" w:rsidRPr="00846B76" w14:paraId="30BF719C" w14:textId="77777777" w:rsidTr="00A554C0">
        <w:tc>
          <w:tcPr>
            <w:tcW w:w="1768" w:type="pct"/>
            <w:gridSpan w:val="2"/>
            <w:vAlign w:val="bottom"/>
          </w:tcPr>
          <w:p w14:paraId="3B0BC430" w14:textId="052201FD" w:rsidR="00FF52B8" w:rsidRPr="00846B76" w:rsidRDefault="00FF52B8" w:rsidP="00A554C0">
            <w:pPr>
              <w:pStyle w:val="Vakiosisennys"/>
            </w:pPr>
            <w:r>
              <w:t xml:space="preserve">  Yhteyshenkilö: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6BF5C0" w14:textId="1C473193" w:rsidR="00FF52B8" w:rsidRPr="00846B76" w:rsidRDefault="00FF52B8" w:rsidP="00A554C0"/>
        </w:tc>
      </w:tr>
      <w:tr w:rsidR="00FF52B8" w:rsidRPr="00846B76" w14:paraId="2CFF8915" w14:textId="77777777" w:rsidTr="00A554C0">
        <w:tc>
          <w:tcPr>
            <w:tcW w:w="1768" w:type="pct"/>
            <w:gridSpan w:val="2"/>
            <w:vAlign w:val="bottom"/>
          </w:tcPr>
          <w:p w14:paraId="76C0AC72" w14:textId="51E9B557" w:rsidR="00FF52B8" w:rsidRDefault="00FF52B8" w:rsidP="00A554C0">
            <w:pPr>
              <w:pStyle w:val="Vakiosisennys"/>
            </w:pPr>
            <w:r>
              <w:t xml:space="preserve">  Puhelinnumero: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EEF37B" w14:textId="77777777" w:rsidR="00FF52B8" w:rsidRPr="00846B76" w:rsidRDefault="00FF52B8" w:rsidP="00A554C0"/>
        </w:tc>
      </w:tr>
      <w:tr w:rsidR="00FF52B8" w:rsidRPr="00846B76" w14:paraId="38DF23B5" w14:textId="77777777" w:rsidTr="00A554C0">
        <w:tc>
          <w:tcPr>
            <w:tcW w:w="1768" w:type="pct"/>
            <w:gridSpan w:val="2"/>
            <w:vAlign w:val="bottom"/>
          </w:tcPr>
          <w:p w14:paraId="65AF8B4D" w14:textId="606BEE27" w:rsidR="00FF52B8" w:rsidRDefault="00FF52B8" w:rsidP="00A554C0">
            <w:pPr>
              <w:pStyle w:val="Vakiosisennys"/>
            </w:pPr>
            <w:r>
              <w:t xml:space="preserve">  Yhteyshenkilö: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7FEE21" w14:textId="77777777" w:rsidR="00FF52B8" w:rsidRPr="00846B76" w:rsidRDefault="00FF52B8" w:rsidP="00A554C0"/>
        </w:tc>
      </w:tr>
      <w:tr w:rsidR="00FF52B8" w:rsidRPr="00846B76" w14:paraId="59E685E1" w14:textId="77777777" w:rsidTr="00A554C0">
        <w:tc>
          <w:tcPr>
            <w:tcW w:w="1768" w:type="pct"/>
            <w:gridSpan w:val="2"/>
            <w:vAlign w:val="bottom"/>
          </w:tcPr>
          <w:p w14:paraId="61DD333A" w14:textId="1AB1EF6B" w:rsidR="00FF52B8" w:rsidRDefault="00FF52B8" w:rsidP="00A554C0">
            <w:pPr>
              <w:pStyle w:val="Vakiosisennys"/>
            </w:pPr>
            <w:r>
              <w:t xml:space="preserve">  Puhelinnumero: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032670" w14:textId="77777777" w:rsidR="00FF52B8" w:rsidRPr="00846B76" w:rsidRDefault="00FF52B8" w:rsidP="00A554C0"/>
        </w:tc>
      </w:tr>
      <w:tr w:rsidR="00FF52B8" w:rsidRPr="00846B76" w14:paraId="6756D87B" w14:textId="77777777" w:rsidTr="00A554C0">
        <w:tc>
          <w:tcPr>
            <w:tcW w:w="1768" w:type="pct"/>
            <w:gridSpan w:val="2"/>
            <w:vAlign w:val="bottom"/>
          </w:tcPr>
          <w:p w14:paraId="6FB1D5B8" w14:textId="64E41993" w:rsidR="00FF52B8" w:rsidRDefault="00FF52B8" w:rsidP="00A554C0">
            <w:pPr>
              <w:pStyle w:val="Vakiosisennys"/>
            </w:pPr>
            <w:r>
              <w:t xml:space="preserve">   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</w:tcBorders>
            <w:vAlign w:val="bottom"/>
          </w:tcPr>
          <w:p w14:paraId="1460F9AB" w14:textId="77777777" w:rsidR="00FF52B8" w:rsidRPr="00846B76" w:rsidRDefault="00FF52B8" w:rsidP="00A554C0"/>
        </w:tc>
      </w:tr>
      <w:tr w:rsidR="00FF52B8" w:rsidRPr="00846B76" w14:paraId="15FF51CA" w14:textId="77777777" w:rsidTr="00A554C0">
        <w:tc>
          <w:tcPr>
            <w:tcW w:w="1768" w:type="pct"/>
            <w:gridSpan w:val="2"/>
            <w:vAlign w:val="bottom"/>
          </w:tcPr>
          <w:p w14:paraId="56F50FEE" w14:textId="762207F8" w:rsidR="00FF52B8" w:rsidRDefault="00FF52B8" w:rsidP="00A554C0">
            <w:pPr>
              <w:pStyle w:val="Vakiosisennys"/>
            </w:pPr>
            <w:r>
              <w:t xml:space="preserve">  Huoltoauto:</w:t>
            </w:r>
          </w:p>
        </w:tc>
        <w:tc>
          <w:tcPr>
            <w:tcW w:w="3232" w:type="pct"/>
            <w:gridSpan w:val="5"/>
            <w:tcBorders>
              <w:bottom w:val="single" w:sz="4" w:space="0" w:color="auto"/>
            </w:tcBorders>
            <w:vAlign w:val="bottom"/>
          </w:tcPr>
          <w:p w14:paraId="12710CA8" w14:textId="77777777" w:rsidR="00FF52B8" w:rsidRPr="00846B76" w:rsidRDefault="00FF52B8" w:rsidP="00A554C0"/>
        </w:tc>
      </w:tr>
      <w:tr w:rsidR="00FF52B8" w:rsidRPr="00846B76" w14:paraId="743B1ED3" w14:textId="77777777" w:rsidTr="00A554C0">
        <w:tc>
          <w:tcPr>
            <w:tcW w:w="1768" w:type="pct"/>
            <w:gridSpan w:val="2"/>
            <w:vAlign w:val="bottom"/>
          </w:tcPr>
          <w:p w14:paraId="08C24631" w14:textId="18E5EB43" w:rsidR="00FF52B8" w:rsidRDefault="00FF52B8" w:rsidP="00A554C0">
            <w:pPr>
              <w:pStyle w:val="Vakiosisennys"/>
            </w:pPr>
            <w:r>
              <w:t xml:space="preserve">  Rekisterinro: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0B8006" w14:textId="77777777" w:rsidR="00FF52B8" w:rsidRPr="00846B76" w:rsidRDefault="00FF52B8" w:rsidP="00A554C0"/>
        </w:tc>
      </w:tr>
      <w:tr w:rsidR="00FF52B8" w:rsidRPr="00846B76" w14:paraId="206E5F37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0E9D39D3" w14:textId="77777777" w:rsidR="00FF52B8" w:rsidRDefault="00FF52B8" w:rsidP="00A554C0"/>
        </w:tc>
        <w:tc>
          <w:tcPr>
            <w:tcW w:w="3232" w:type="pct"/>
            <w:gridSpan w:val="5"/>
            <w:vAlign w:val="bottom"/>
          </w:tcPr>
          <w:p w14:paraId="40BFFD8A" w14:textId="77777777" w:rsidR="00FF52B8" w:rsidRPr="00846B76" w:rsidRDefault="00FF52B8" w:rsidP="00A554C0"/>
        </w:tc>
      </w:tr>
      <w:tr w:rsidR="00FF52B8" w:rsidRPr="00846B76" w14:paraId="7A2376D8" w14:textId="77777777" w:rsidTr="00A554C0">
        <w:trPr>
          <w:gridBefore w:val="1"/>
          <w:wBefore w:w="61" w:type="pct"/>
        </w:trPr>
        <w:tc>
          <w:tcPr>
            <w:tcW w:w="1707" w:type="pct"/>
            <w:vAlign w:val="bottom"/>
          </w:tcPr>
          <w:p w14:paraId="7C2CB868" w14:textId="26EDEAD1" w:rsidR="00FF52B8" w:rsidRDefault="00A25EA3" w:rsidP="00A554C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561E1C" wp14:editId="484EE706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19050</wp:posOffset>
                      </wp:positionV>
                      <wp:extent cx="5528945" cy="685800"/>
                      <wp:effectExtent l="19050" t="38100" r="33655" b="57150"/>
                      <wp:wrapNone/>
                      <wp:docPr id="1122811663" name="Tekstiruut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8945" cy="685800"/>
                              </a:xfrm>
                              <a:custGeom>
                                <a:avLst/>
                                <a:gdLst>
                                  <a:gd name="connsiteX0" fmla="*/ 0 w 5529263"/>
                                  <a:gd name="connsiteY0" fmla="*/ 0 h 685800"/>
                                  <a:gd name="connsiteX1" fmla="*/ 663512 w 5529263"/>
                                  <a:gd name="connsiteY1" fmla="*/ 0 h 685800"/>
                                  <a:gd name="connsiteX2" fmla="*/ 1105853 w 5529263"/>
                                  <a:gd name="connsiteY2" fmla="*/ 0 h 685800"/>
                                  <a:gd name="connsiteX3" fmla="*/ 1603486 w 5529263"/>
                                  <a:gd name="connsiteY3" fmla="*/ 0 h 685800"/>
                                  <a:gd name="connsiteX4" fmla="*/ 2156413 w 5529263"/>
                                  <a:gd name="connsiteY4" fmla="*/ 0 h 685800"/>
                                  <a:gd name="connsiteX5" fmla="*/ 2819924 w 5529263"/>
                                  <a:gd name="connsiteY5" fmla="*/ 0 h 685800"/>
                                  <a:gd name="connsiteX6" fmla="*/ 3372850 w 5529263"/>
                                  <a:gd name="connsiteY6" fmla="*/ 0 h 685800"/>
                                  <a:gd name="connsiteX7" fmla="*/ 3925777 w 5529263"/>
                                  <a:gd name="connsiteY7" fmla="*/ 0 h 685800"/>
                                  <a:gd name="connsiteX8" fmla="*/ 4533996 w 5529263"/>
                                  <a:gd name="connsiteY8" fmla="*/ 0 h 685800"/>
                                  <a:gd name="connsiteX9" fmla="*/ 4921044 w 5529263"/>
                                  <a:gd name="connsiteY9" fmla="*/ 0 h 685800"/>
                                  <a:gd name="connsiteX10" fmla="*/ 5529263 w 5529263"/>
                                  <a:gd name="connsiteY10" fmla="*/ 0 h 685800"/>
                                  <a:gd name="connsiteX11" fmla="*/ 5529263 w 5529263"/>
                                  <a:gd name="connsiteY11" fmla="*/ 322326 h 685800"/>
                                  <a:gd name="connsiteX12" fmla="*/ 5529263 w 5529263"/>
                                  <a:gd name="connsiteY12" fmla="*/ 685800 h 685800"/>
                                  <a:gd name="connsiteX13" fmla="*/ 4976337 w 5529263"/>
                                  <a:gd name="connsiteY13" fmla="*/ 685800 h 685800"/>
                                  <a:gd name="connsiteX14" fmla="*/ 4368118 w 5529263"/>
                                  <a:gd name="connsiteY14" fmla="*/ 685800 h 685800"/>
                                  <a:gd name="connsiteX15" fmla="*/ 3759899 w 5529263"/>
                                  <a:gd name="connsiteY15" fmla="*/ 685800 h 685800"/>
                                  <a:gd name="connsiteX16" fmla="*/ 3317558 w 5529263"/>
                                  <a:gd name="connsiteY16" fmla="*/ 685800 h 685800"/>
                                  <a:gd name="connsiteX17" fmla="*/ 2819924 w 5529263"/>
                                  <a:gd name="connsiteY17" fmla="*/ 685800 h 685800"/>
                                  <a:gd name="connsiteX18" fmla="*/ 2156413 w 5529263"/>
                                  <a:gd name="connsiteY18" fmla="*/ 685800 h 685800"/>
                                  <a:gd name="connsiteX19" fmla="*/ 1769364 w 5529263"/>
                                  <a:gd name="connsiteY19" fmla="*/ 685800 h 685800"/>
                                  <a:gd name="connsiteX20" fmla="*/ 1161145 w 5529263"/>
                                  <a:gd name="connsiteY20" fmla="*/ 685800 h 685800"/>
                                  <a:gd name="connsiteX21" fmla="*/ 552926 w 5529263"/>
                                  <a:gd name="connsiteY21" fmla="*/ 685800 h 685800"/>
                                  <a:gd name="connsiteX22" fmla="*/ 0 w 5529263"/>
                                  <a:gd name="connsiteY22" fmla="*/ 685800 h 685800"/>
                                  <a:gd name="connsiteX23" fmla="*/ 0 w 5529263"/>
                                  <a:gd name="connsiteY23" fmla="*/ 363474 h 685800"/>
                                  <a:gd name="connsiteX24" fmla="*/ 0 w 5529263"/>
                                  <a:gd name="connsiteY24" fmla="*/ 0 h 685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5529263" h="685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60506" y="-6675"/>
                                      <a:pt x="384739" y="36380"/>
                                      <a:pt x="663512" y="0"/>
                                    </a:cubicBezTo>
                                    <a:cubicBezTo>
                                      <a:pt x="942285" y="-36380"/>
                                      <a:pt x="969671" y="47374"/>
                                      <a:pt x="1105853" y="0"/>
                                    </a:cubicBezTo>
                                    <a:cubicBezTo>
                                      <a:pt x="1242035" y="-47374"/>
                                      <a:pt x="1503807" y="36554"/>
                                      <a:pt x="1603486" y="0"/>
                                    </a:cubicBezTo>
                                    <a:cubicBezTo>
                                      <a:pt x="1703165" y="-36554"/>
                                      <a:pt x="1923659" y="50285"/>
                                      <a:pt x="2156413" y="0"/>
                                    </a:cubicBezTo>
                                    <a:cubicBezTo>
                                      <a:pt x="2389167" y="-50285"/>
                                      <a:pt x="2539097" y="46332"/>
                                      <a:pt x="2819924" y="0"/>
                                    </a:cubicBezTo>
                                    <a:cubicBezTo>
                                      <a:pt x="3100751" y="-46332"/>
                                      <a:pt x="3147764" y="1542"/>
                                      <a:pt x="3372850" y="0"/>
                                    </a:cubicBezTo>
                                    <a:cubicBezTo>
                                      <a:pt x="3597936" y="-1542"/>
                                      <a:pt x="3773548" y="52492"/>
                                      <a:pt x="3925777" y="0"/>
                                    </a:cubicBezTo>
                                    <a:cubicBezTo>
                                      <a:pt x="4078006" y="-52492"/>
                                      <a:pt x="4307101" y="56794"/>
                                      <a:pt x="4533996" y="0"/>
                                    </a:cubicBezTo>
                                    <a:cubicBezTo>
                                      <a:pt x="4760891" y="-56794"/>
                                      <a:pt x="4799436" y="15635"/>
                                      <a:pt x="4921044" y="0"/>
                                    </a:cubicBezTo>
                                    <a:cubicBezTo>
                                      <a:pt x="5042652" y="-15635"/>
                                      <a:pt x="5283988" y="47474"/>
                                      <a:pt x="5529263" y="0"/>
                                    </a:cubicBezTo>
                                    <a:cubicBezTo>
                                      <a:pt x="5554001" y="85205"/>
                                      <a:pt x="5491769" y="182305"/>
                                      <a:pt x="5529263" y="322326"/>
                                    </a:cubicBezTo>
                                    <a:cubicBezTo>
                                      <a:pt x="5566757" y="462347"/>
                                      <a:pt x="5521524" y="604291"/>
                                      <a:pt x="5529263" y="685800"/>
                                    </a:cubicBezTo>
                                    <a:cubicBezTo>
                                      <a:pt x="5385183" y="688180"/>
                                      <a:pt x="5169971" y="638103"/>
                                      <a:pt x="4976337" y="685800"/>
                                    </a:cubicBezTo>
                                    <a:cubicBezTo>
                                      <a:pt x="4782703" y="733497"/>
                                      <a:pt x="4668528" y="613743"/>
                                      <a:pt x="4368118" y="685800"/>
                                    </a:cubicBezTo>
                                    <a:cubicBezTo>
                                      <a:pt x="4067708" y="757857"/>
                                      <a:pt x="3999902" y="677494"/>
                                      <a:pt x="3759899" y="685800"/>
                                    </a:cubicBezTo>
                                    <a:cubicBezTo>
                                      <a:pt x="3519896" y="694106"/>
                                      <a:pt x="3441098" y="641642"/>
                                      <a:pt x="3317558" y="685800"/>
                                    </a:cubicBezTo>
                                    <a:cubicBezTo>
                                      <a:pt x="3194018" y="729958"/>
                                      <a:pt x="2938953" y="682125"/>
                                      <a:pt x="2819924" y="685800"/>
                                    </a:cubicBezTo>
                                    <a:cubicBezTo>
                                      <a:pt x="2700895" y="689475"/>
                                      <a:pt x="2299647" y="665738"/>
                                      <a:pt x="2156413" y="685800"/>
                                    </a:cubicBezTo>
                                    <a:cubicBezTo>
                                      <a:pt x="2013179" y="705862"/>
                                      <a:pt x="1847556" y="661559"/>
                                      <a:pt x="1769364" y="685800"/>
                                    </a:cubicBezTo>
                                    <a:cubicBezTo>
                                      <a:pt x="1691172" y="710041"/>
                                      <a:pt x="1395430" y="631774"/>
                                      <a:pt x="1161145" y="685800"/>
                                    </a:cubicBezTo>
                                    <a:cubicBezTo>
                                      <a:pt x="926860" y="739826"/>
                                      <a:pt x="748041" y="635456"/>
                                      <a:pt x="552926" y="685800"/>
                                    </a:cubicBezTo>
                                    <a:cubicBezTo>
                                      <a:pt x="357811" y="736144"/>
                                      <a:pt x="134274" y="664860"/>
                                      <a:pt x="0" y="685800"/>
                                    </a:cubicBezTo>
                                    <a:cubicBezTo>
                                      <a:pt x="-33045" y="546374"/>
                                      <a:pt x="31704" y="440296"/>
                                      <a:pt x="0" y="363474"/>
                                    </a:cubicBezTo>
                                    <a:cubicBezTo>
                                      <a:pt x="-31704" y="286652"/>
                                      <a:pt x="10815" y="146327"/>
                                      <a:pt x="0" y="0"/>
                                    </a:cubicBezTo>
                                    <a:close/>
                                  </a:path>
                                  <a:path w="5529263" h="685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16479" y="-4668"/>
                                      <a:pt x="474121" y="31067"/>
                                      <a:pt x="608219" y="0"/>
                                    </a:cubicBezTo>
                                    <a:cubicBezTo>
                                      <a:pt x="742317" y="-31067"/>
                                      <a:pt x="971993" y="23199"/>
                                      <a:pt x="1105853" y="0"/>
                                    </a:cubicBezTo>
                                    <a:cubicBezTo>
                                      <a:pt x="1239713" y="-23199"/>
                                      <a:pt x="1391142" y="10605"/>
                                      <a:pt x="1658779" y="0"/>
                                    </a:cubicBezTo>
                                    <a:cubicBezTo>
                                      <a:pt x="1926416" y="-10605"/>
                                      <a:pt x="1988124" y="35651"/>
                                      <a:pt x="2101120" y="0"/>
                                    </a:cubicBezTo>
                                    <a:cubicBezTo>
                                      <a:pt x="2214116" y="-35651"/>
                                      <a:pt x="2456412" y="41074"/>
                                      <a:pt x="2654046" y="0"/>
                                    </a:cubicBezTo>
                                    <a:cubicBezTo>
                                      <a:pt x="2851680" y="-41074"/>
                                      <a:pt x="3006729" y="43246"/>
                                      <a:pt x="3096387" y="0"/>
                                    </a:cubicBezTo>
                                    <a:cubicBezTo>
                                      <a:pt x="3186045" y="-43246"/>
                                      <a:pt x="3416911" y="24317"/>
                                      <a:pt x="3649314" y="0"/>
                                    </a:cubicBezTo>
                                    <a:cubicBezTo>
                                      <a:pt x="3881717" y="-24317"/>
                                      <a:pt x="4040294" y="44861"/>
                                      <a:pt x="4146947" y="0"/>
                                    </a:cubicBezTo>
                                    <a:cubicBezTo>
                                      <a:pt x="4253600" y="-44861"/>
                                      <a:pt x="4481296" y="16140"/>
                                      <a:pt x="4589288" y="0"/>
                                    </a:cubicBezTo>
                                    <a:cubicBezTo>
                                      <a:pt x="4697280" y="-16140"/>
                                      <a:pt x="5157066" y="23126"/>
                                      <a:pt x="5529263" y="0"/>
                                    </a:cubicBezTo>
                                    <a:cubicBezTo>
                                      <a:pt x="5543399" y="103978"/>
                                      <a:pt x="5497117" y="222885"/>
                                      <a:pt x="5529263" y="356616"/>
                                    </a:cubicBezTo>
                                    <a:cubicBezTo>
                                      <a:pt x="5561409" y="490347"/>
                                      <a:pt x="5504704" y="532068"/>
                                      <a:pt x="5529263" y="685800"/>
                                    </a:cubicBezTo>
                                    <a:cubicBezTo>
                                      <a:pt x="5289133" y="720000"/>
                                      <a:pt x="5134772" y="648329"/>
                                      <a:pt x="4976337" y="685800"/>
                                    </a:cubicBezTo>
                                    <a:cubicBezTo>
                                      <a:pt x="4817902" y="723271"/>
                                      <a:pt x="4687863" y="652172"/>
                                      <a:pt x="4423410" y="685800"/>
                                    </a:cubicBezTo>
                                    <a:cubicBezTo>
                                      <a:pt x="4158957" y="719428"/>
                                      <a:pt x="4062095" y="635474"/>
                                      <a:pt x="3925777" y="685800"/>
                                    </a:cubicBezTo>
                                    <a:cubicBezTo>
                                      <a:pt x="3789459" y="736126"/>
                                      <a:pt x="3483959" y="623200"/>
                                      <a:pt x="3317558" y="685800"/>
                                    </a:cubicBezTo>
                                    <a:cubicBezTo>
                                      <a:pt x="3151157" y="748400"/>
                                      <a:pt x="2926178" y="628229"/>
                                      <a:pt x="2654046" y="685800"/>
                                    </a:cubicBezTo>
                                    <a:cubicBezTo>
                                      <a:pt x="2381914" y="743371"/>
                                      <a:pt x="2364011" y="675424"/>
                                      <a:pt x="2266998" y="685800"/>
                                    </a:cubicBezTo>
                                    <a:cubicBezTo>
                                      <a:pt x="2169985" y="696176"/>
                                      <a:pt x="2057605" y="679295"/>
                                      <a:pt x="1879949" y="685800"/>
                                    </a:cubicBezTo>
                                    <a:cubicBezTo>
                                      <a:pt x="1702293" y="692305"/>
                                      <a:pt x="1584151" y="659828"/>
                                      <a:pt x="1382316" y="685800"/>
                                    </a:cubicBezTo>
                                    <a:cubicBezTo>
                                      <a:pt x="1180481" y="711772"/>
                                      <a:pt x="969332" y="637698"/>
                                      <a:pt x="718804" y="685800"/>
                                    </a:cubicBezTo>
                                    <a:cubicBezTo>
                                      <a:pt x="468276" y="733902"/>
                                      <a:pt x="154186" y="665858"/>
                                      <a:pt x="0" y="685800"/>
                                    </a:cubicBezTo>
                                    <a:cubicBezTo>
                                      <a:pt x="-5649" y="528977"/>
                                      <a:pt x="22585" y="456325"/>
                                      <a:pt x="0" y="356616"/>
                                    </a:cubicBezTo>
                                    <a:cubicBezTo>
                                      <a:pt x="-22585" y="256907"/>
                                      <a:pt x="11614" y="16317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25000"/>
                                  <a:lumOff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512980468">
                                      <a:prstGeom prst="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2806C63" w14:textId="223B5E2A" w:rsidR="00A25EA3" w:rsidRDefault="00A25EA3" w:rsidP="00A25EA3">
                                  <w:pPr>
                                    <w:pStyle w:val="Otsikko1"/>
                                    <w:jc w:val="center"/>
                                  </w:pPr>
                                  <w:r>
                                    <w:t>PALAUTE LOMAKE TÄYTETTYNÄ 28.2.2024 MENNESSÄ</w:t>
                                  </w:r>
                                  <w:r>
                                    <w:br/>
                                    <w:t>OSOITTEESEEN: info.kangasniemiralli@gmail.com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561E1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3" o:spid="_x0000_s1026" type="#_x0000_t202" style="position:absolute;margin-left:4.7pt;margin-top:1.5pt;width:435.3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" fillcolor="#a8d3ef [821]" strokeweight=".5pt">
                      <v:textbox>
                        <w:txbxContent>
                          <w:p w14:paraId="72806C63" w14:textId="223B5E2A" w:rsidR="00A25EA3" w:rsidRDefault="00A25EA3" w:rsidP="00A25EA3">
                            <w:pPr>
                              <w:pStyle w:val="Otsikko1"/>
                              <w:jc w:val="center"/>
                            </w:pPr>
                            <w:r>
                              <w:t>PALAUTE LOMAKE TÄYTETTYNÄ 28.2.2024 MENNESSÄ</w:t>
                            </w:r>
                            <w:r>
                              <w:br/>
                              <w:t>OSOITTEESEEN: info.kangasniemiralli@gmail.com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32" w:type="pct"/>
            <w:gridSpan w:val="5"/>
            <w:vAlign w:val="bottom"/>
          </w:tcPr>
          <w:p w14:paraId="5AAB5688" w14:textId="77777777" w:rsidR="00FF52B8" w:rsidRPr="00846B76" w:rsidRDefault="00FF52B8" w:rsidP="00A554C0"/>
        </w:tc>
      </w:tr>
    </w:tbl>
    <w:p w14:paraId="0C7779B0" w14:textId="07EE0459" w:rsidR="000172E5" w:rsidRPr="00A554C0" w:rsidRDefault="00CF6262" w:rsidP="00A554C0">
      <w:pPr>
        <w:jc w:val="center"/>
        <w:rPr>
          <w:b/>
          <w:bCs/>
          <w:sz w:val="40"/>
          <w:szCs w:val="40"/>
        </w:rPr>
      </w:pPr>
      <w:r w:rsidRPr="00A554C0">
        <w:rPr>
          <w:b/>
          <w:bCs/>
          <w:sz w:val="40"/>
          <w:szCs w:val="40"/>
        </w:rPr>
        <w:t>ENNAKKOTUTUSTUMISTIETOLOMAKE</w:t>
      </w:r>
    </w:p>
    <w:sectPr w:rsidR="000172E5" w:rsidRPr="00A554C0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10AC7" w14:textId="77777777" w:rsidR="002E595C" w:rsidRDefault="002E595C" w:rsidP="000172E5">
      <w:pPr>
        <w:spacing w:after="0" w:line="240" w:lineRule="auto"/>
      </w:pPr>
      <w:r>
        <w:separator/>
      </w:r>
    </w:p>
  </w:endnote>
  <w:endnote w:type="continuationSeparator" w:id="0">
    <w:p w14:paraId="3E8D03F6" w14:textId="77777777" w:rsidR="002E595C" w:rsidRDefault="002E595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20FF3C-0B6C-4F1F-9CFC-A29BED98370F}"/>
    <w:embedBold r:id="rId2" w:fontKey="{E1109A3E-50A3-48C8-8440-A4D667FE24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9577F27-88CA-4174-8BEE-D63FCDDEFBB7}"/>
    <w:embedBold r:id="rId4" w:fontKey="{46BAFC02-2BAA-4F71-A8AA-03795D467BE1}"/>
    <w:embedItalic r:id="rId5" w:fontKey="{5C15458D-1642-45D4-AA10-7BED2140819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0606215-9C01-453D-99F8-ED8AFFD1F4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280B558-A957-4997-B9AD-FA59DC44D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12D3BEB" w14:textId="77777777" w:rsidTr="00637200">
      <w:tc>
        <w:tcPr>
          <w:tcW w:w="4675" w:type="dxa"/>
          <w:vAlign w:val="center"/>
        </w:tcPr>
        <w:p w14:paraId="44919645" w14:textId="2287AC1E" w:rsidR="00311D4F" w:rsidRPr="00311D4F" w:rsidRDefault="00311D4F" w:rsidP="00637200">
          <w:pPr>
            <w:pStyle w:val="Alatunniste"/>
          </w:pPr>
        </w:p>
      </w:tc>
      <w:tc>
        <w:tcPr>
          <w:tcW w:w="4675" w:type="dxa"/>
          <w:vAlign w:val="center"/>
        </w:tcPr>
        <w:p w14:paraId="203EB833" w14:textId="762D5DCC" w:rsidR="00311D4F" w:rsidRPr="00311D4F" w:rsidRDefault="00311D4F" w:rsidP="00637200">
          <w:pPr>
            <w:pStyle w:val="Alatunniste"/>
            <w:jc w:val="right"/>
          </w:pPr>
        </w:p>
      </w:tc>
    </w:tr>
  </w:tbl>
  <w:p w14:paraId="5F607379" w14:textId="457457B7" w:rsidR="006145D8" w:rsidRDefault="00E05AD0" w:rsidP="00637200">
    <w:pPr>
      <w:pStyle w:val="Ala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E89173" wp14:editId="1B55E405">
          <wp:simplePos x="0" y="0"/>
          <wp:positionH relativeFrom="page">
            <wp:align>right</wp:align>
          </wp:positionH>
          <wp:positionV relativeFrom="paragraph">
            <wp:posOffset>-282575</wp:posOffset>
          </wp:positionV>
          <wp:extent cx="3031236" cy="635508"/>
          <wp:effectExtent l="0" t="0" r="0" b="0"/>
          <wp:wrapNone/>
          <wp:docPr id="1722705689" name="Kuva 2" descr="Kuva, joka sisältää kohteen teksti, Fontti, logo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705689" name="Kuva 2" descr="Kuva, joka sisältää kohteen teksti, Fontti, logo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1236" cy="635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9EE93" w14:textId="77777777" w:rsidR="002E595C" w:rsidRDefault="002E595C" w:rsidP="000172E5">
      <w:pPr>
        <w:spacing w:after="0" w:line="240" w:lineRule="auto"/>
      </w:pPr>
      <w:r>
        <w:separator/>
      </w:r>
    </w:p>
  </w:footnote>
  <w:footnote w:type="continuationSeparator" w:id="0">
    <w:p w14:paraId="170805FF" w14:textId="77777777" w:rsidR="002E595C" w:rsidRDefault="002E595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26" w:type="dxa"/>
      <w:tblLook w:val="04A0" w:firstRow="1" w:lastRow="0" w:firstColumn="1" w:lastColumn="0" w:noHBand="0" w:noVBand="1"/>
    </w:tblPr>
    <w:tblGrid>
      <w:gridCol w:w="788"/>
      <w:gridCol w:w="4119"/>
      <w:gridCol w:w="4119"/>
    </w:tblGrid>
    <w:tr w:rsidR="00F7317B" w:rsidRPr="00637200" w14:paraId="2F6A9ADC" w14:textId="77777777" w:rsidTr="00F7317B">
      <w:trPr>
        <w:trHeight w:val="990"/>
      </w:trPr>
      <w:tc>
        <w:tcPr>
          <w:tcW w:w="788" w:type="dxa"/>
          <w:vAlign w:val="center"/>
        </w:tcPr>
        <w:p w14:paraId="6B944BF2" w14:textId="2AF7609E" w:rsidR="00F7317B" w:rsidRPr="00637200" w:rsidRDefault="00F7317B" w:rsidP="00637200">
          <w:pPr>
            <w:pStyle w:val="Yltunniste"/>
          </w:pPr>
        </w:p>
      </w:tc>
      <w:tc>
        <w:tcPr>
          <w:tcW w:w="4119" w:type="dxa"/>
        </w:tcPr>
        <w:p w14:paraId="0C747137" w14:textId="07C67337" w:rsidR="00F7317B" w:rsidRPr="00637200" w:rsidRDefault="00F7317B" w:rsidP="00637200">
          <w:pPr>
            <w:pStyle w:val="Yltunniste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507808D8" wp14:editId="46BE933F">
                <wp:simplePos x="0" y="0"/>
                <wp:positionH relativeFrom="margin">
                  <wp:posOffset>363220</wp:posOffset>
                </wp:positionH>
                <wp:positionV relativeFrom="paragraph">
                  <wp:posOffset>-337503</wp:posOffset>
                </wp:positionV>
                <wp:extent cx="3862683" cy="1343025"/>
                <wp:effectExtent l="0" t="0" r="5080" b="0"/>
                <wp:wrapNone/>
                <wp:docPr id="1671855506" name="Kuva 1" descr="Kuva, joka sisältää kohteen teksti, Fontti, logo, symboli&#10;&#10;Kuvaus luotu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1855506" name="Kuva 1" descr="Kuva, joka sisältää kohteen teksti, Fontti, logo, symboli&#10;&#10;Kuvaus luotu automaattisest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2683" cy="1343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119" w:type="dxa"/>
          <w:vAlign w:val="center"/>
        </w:tcPr>
        <w:p w14:paraId="1990FB50" w14:textId="77777777" w:rsidR="00F7317B" w:rsidRDefault="00F7317B" w:rsidP="00637200">
          <w:pPr>
            <w:pStyle w:val="Yltunniste"/>
          </w:pPr>
        </w:p>
        <w:p w14:paraId="33326572" w14:textId="29C883C9" w:rsidR="00F7317B" w:rsidRPr="00637200" w:rsidRDefault="00F7317B" w:rsidP="00637200">
          <w:pPr>
            <w:pStyle w:val="Yltunniste"/>
          </w:pPr>
        </w:p>
      </w:tc>
    </w:tr>
  </w:tbl>
  <w:p w14:paraId="27C3B899" w14:textId="581DBC1C" w:rsidR="000172E5" w:rsidRPr="00311D4F" w:rsidRDefault="000172E5" w:rsidP="00311D4F">
    <w:pPr>
      <w:pStyle w:val="Eivl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24879681">
    <w:abstractNumId w:val="11"/>
  </w:num>
  <w:num w:numId="2" w16cid:durableId="995573391">
    <w:abstractNumId w:val="7"/>
  </w:num>
  <w:num w:numId="3" w16cid:durableId="2074354501">
    <w:abstractNumId w:val="15"/>
  </w:num>
  <w:num w:numId="4" w16cid:durableId="116261015">
    <w:abstractNumId w:val="12"/>
  </w:num>
  <w:num w:numId="5" w16cid:durableId="296227525">
    <w:abstractNumId w:val="13"/>
  </w:num>
  <w:num w:numId="6" w16cid:durableId="635835780">
    <w:abstractNumId w:val="19"/>
  </w:num>
  <w:num w:numId="7" w16cid:durableId="1385056362">
    <w:abstractNumId w:val="6"/>
  </w:num>
  <w:num w:numId="8" w16cid:durableId="1061171272">
    <w:abstractNumId w:val="10"/>
  </w:num>
  <w:num w:numId="9" w16cid:durableId="390233341">
    <w:abstractNumId w:val="17"/>
  </w:num>
  <w:num w:numId="10" w16cid:durableId="1396053423">
    <w:abstractNumId w:val="1"/>
  </w:num>
  <w:num w:numId="11" w16cid:durableId="429813221">
    <w:abstractNumId w:val="5"/>
  </w:num>
  <w:num w:numId="12" w16cid:durableId="400178293">
    <w:abstractNumId w:val="0"/>
  </w:num>
  <w:num w:numId="13" w16cid:durableId="1611937291">
    <w:abstractNumId w:val="2"/>
  </w:num>
  <w:num w:numId="14" w16cid:durableId="506870304">
    <w:abstractNumId w:val="9"/>
  </w:num>
  <w:num w:numId="15" w16cid:durableId="748040081">
    <w:abstractNumId w:val="8"/>
  </w:num>
  <w:num w:numId="16" w16cid:durableId="563415549">
    <w:abstractNumId w:val="16"/>
  </w:num>
  <w:num w:numId="17" w16cid:durableId="1741711505">
    <w:abstractNumId w:val="3"/>
  </w:num>
  <w:num w:numId="18" w16cid:durableId="511064440">
    <w:abstractNumId w:val="21"/>
  </w:num>
  <w:num w:numId="19" w16cid:durableId="408890624">
    <w:abstractNumId w:val="18"/>
  </w:num>
  <w:num w:numId="20" w16cid:durableId="772166676">
    <w:abstractNumId w:val="14"/>
  </w:num>
  <w:num w:numId="21" w16cid:durableId="1070931626">
    <w:abstractNumId w:val="20"/>
  </w:num>
  <w:num w:numId="22" w16cid:durableId="16322012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9D8"/>
    <w:rsid w:val="000172E5"/>
    <w:rsid w:val="00052382"/>
    <w:rsid w:val="00052C97"/>
    <w:rsid w:val="0006568A"/>
    <w:rsid w:val="00076F0F"/>
    <w:rsid w:val="00084253"/>
    <w:rsid w:val="000D1F49"/>
    <w:rsid w:val="001727CA"/>
    <w:rsid w:val="001800AB"/>
    <w:rsid w:val="002C56E6"/>
    <w:rsid w:val="002E595C"/>
    <w:rsid w:val="00311D4F"/>
    <w:rsid w:val="0034390E"/>
    <w:rsid w:val="00344849"/>
    <w:rsid w:val="00361E11"/>
    <w:rsid w:val="003769BA"/>
    <w:rsid w:val="00385C1E"/>
    <w:rsid w:val="003F0847"/>
    <w:rsid w:val="0040090B"/>
    <w:rsid w:val="0046302A"/>
    <w:rsid w:val="00487D2D"/>
    <w:rsid w:val="004D5D62"/>
    <w:rsid w:val="00502E9C"/>
    <w:rsid w:val="005112D0"/>
    <w:rsid w:val="00550047"/>
    <w:rsid w:val="00577E06"/>
    <w:rsid w:val="00583334"/>
    <w:rsid w:val="005A3BF7"/>
    <w:rsid w:val="005F2035"/>
    <w:rsid w:val="005F7990"/>
    <w:rsid w:val="006145D8"/>
    <w:rsid w:val="00637200"/>
    <w:rsid w:val="0063739C"/>
    <w:rsid w:val="0071260A"/>
    <w:rsid w:val="007147D7"/>
    <w:rsid w:val="00770F25"/>
    <w:rsid w:val="007779D8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25EA3"/>
    <w:rsid w:val="00A370A8"/>
    <w:rsid w:val="00A554C0"/>
    <w:rsid w:val="00B337A2"/>
    <w:rsid w:val="00BD4753"/>
    <w:rsid w:val="00BD5CB1"/>
    <w:rsid w:val="00BE62EE"/>
    <w:rsid w:val="00C003BA"/>
    <w:rsid w:val="00C4602F"/>
    <w:rsid w:val="00C46878"/>
    <w:rsid w:val="00C5214A"/>
    <w:rsid w:val="00C6231D"/>
    <w:rsid w:val="00CB4A51"/>
    <w:rsid w:val="00CD4532"/>
    <w:rsid w:val="00CD47B0"/>
    <w:rsid w:val="00CE6104"/>
    <w:rsid w:val="00CE7918"/>
    <w:rsid w:val="00CF6262"/>
    <w:rsid w:val="00D16163"/>
    <w:rsid w:val="00DB3FAD"/>
    <w:rsid w:val="00DC71EC"/>
    <w:rsid w:val="00E05AD0"/>
    <w:rsid w:val="00E61C09"/>
    <w:rsid w:val="00EB3B58"/>
    <w:rsid w:val="00EC7359"/>
    <w:rsid w:val="00EE3054"/>
    <w:rsid w:val="00F00606"/>
    <w:rsid w:val="00F01256"/>
    <w:rsid w:val="00F7317B"/>
    <w:rsid w:val="00FC7475"/>
    <w:rsid w:val="00FE78A0"/>
    <w:rsid w:val="00FF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00B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311D4F"/>
    <w:pPr>
      <w:spacing w:before="200"/>
    </w:pPr>
  </w:style>
  <w:style w:type="paragraph" w:styleId="Otsikko1">
    <w:name w:val="heading 1"/>
    <w:basedOn w:val="Normaali"/>
    <w:link w:val="Otsikk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145D8"/>
    <w:rPr>
      <w:rFonts w:asciiTheme="majorHAnsi" w:hAnsiTheme="majorHAnsi"/>
      <w:b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qFormat/>
    <w:rsid w:val="00311D4F"/>
    <w:pPr>
      <w:spacing w:after="0"/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6145D8"/>
    <w:rPr>
      <w:b/>
      <w:bCs/>
      <w:color w:val="694A77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145D8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atunniste">
    <w:name w:val="footer"/>
    <w:basedOn w:val="Normaali"/>
    <w:link w:val="Alatunnist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37200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  <w:spacing w:before="120"/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6145D8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6145D8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6145D8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ja\AppData\Roaming\Microsoft\Templates\J&#228;senlomak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Jäsenlomake</Template>
  <TotalTime>0</TotalTime>
  <Pages>1</Pages>
  <Words>39</Words>
  <Characters>324</Characters>
  <Application>Microsoft Office Word</Application>
  <DocSecurity>0</DocSecurity>
  <Lines>2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2024-01-10T11:33:00Z</dcterms:created>
  <dcterms:modified xsi:type="dcterms:W3CDTF">2024-01-10T12:09:00Z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